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11D435A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FE21" w14:textId="1A93AA1A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</w:t>
                            </w:r>
                            <w:r w:rsidR="00CC3737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me of the LNF expectations for your child</w:t>
                            </w:r>
                            <w:bookmarkStart w:id="0" w:name="_GoBack"/>
                            <w:bookmarkEnd w:id="0"/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include:</w:t>
                            </w:r>
                          </w:p>
                          <w:p w14:paraId="05E5F223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6186DA64" w14:textId="54030157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Count sets of objects by grouping in 2s, 5s or 10s.</w:t>
                            </w:r>
                          </w:p>
                          <w:p w14:paraId="0D751894" w14:textId="1257561A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100.</w:t>
                            </w:r>
                          </w:p>
                          <w:p w14:paraId="603CAEF8" w14:textId="3B8EE1B6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and order 2-digit numbers.</w:t>
                            </w:r>
                          </w:p>
                          <w:p w14:paraId="13114BB2" w14:textId="75542465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recall of number facts to 10 to derive other facts, i.e.</w:t>
                            </w:r>
                          </w:p>
                          <w:p w14:paraId="199198D9" w14:textId="0A4646C1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doubling and halving, </w:t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derive 40 + 40 from knowing 4 + 4</w:t>
                            </w:r>
                          </w:p>
                          <w:p w14:paraId="01A1849E" w14:textId="451516CE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1"/>
                                <w:numId w:val="18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567" w:hanging="283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bonds of 10, </w:t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derive 60 + 40 from knowing 6 + 4</w:t>
                            </w:r>
                          </w:p>
                          <w:p w14:paraId="2C695553" w14:textId="0B57186E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Recall and use 2, 5 and 10 multiplication tables.</w:t>
                            </w:r>
                          </w:p>
                          <w:p w14:paraId="5FFB2645" w14:textId="2750EB7C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halves and quarters in practical situations.</w:t>
                            </w:r>
                          </w:p>
                          <w:p w14:paraId="08AE0162" w14:textId="26C5B890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Use mental recall of number facts to 10 and place value to add or subtract larger numbers, </w:t>
                            </w:r>
                            <w:r w:rsidRPr="00A93DD0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24 + 4, 30 + 5, 34 +10</w:t>
                            </w:r>
                          </w:p>
                          <w:p w14:paraId="1677B3F1" w14:textId="39C77025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small differences within 20 by using counting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-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on strategies.</w:t>
                            </w:r>
                          </w:p>
                          <w:p w14:paraId="093EE5E4" w14:textId="33261236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checking strategies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,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repeat addition in a different order/use halving and doubling within 20.</w:t>
                            </w:r>
                          </w:p>
                          <w:p w14:paraId="4D061E4A" w14:textId="526CBF0F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different combinations of money to pay for items up to £1.</w:t>
                            </w:r>
                          </w:p>
                          <w:p w14:paraId="7EC4DB24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6C2920C0" w14:textId="61C8A201" w:rsidR="00396861" w:rsidRPr="00A93DD0" w:rsidRDefault="00396861" w:rsidP="00AA3238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standard units to measure length, height and distance (metres, half metres or centimetres), weight/mass (kilograms or 10 gram weights) and capacity (litres).</w:t>
                            </w:r>
                          </w:p>
                          <w:p w14:paraId="00DA510D" w14:textId="6BF45C83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half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-past, quarter-past and quarter-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to on an analogue clock.</w:t>
                            </w:r>
                          </w:p>
                          <w:p w14:paraId="52641765" w14:textId="5D66F5DD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hours and minutes on a 12-hour digital clock.</w:t>
                            </w:r>
                          </w:p>
                          <w:p w14:paraId="64E255F5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5A087C42" w14:textId="1CC815AA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Gather and record data from lists and tables, diagrams, block g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raphs and pictograms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1293CB2B" w14:textId="092DC303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lists, tables, diagrams and graphs.</w:t>
                            </w:r>
                          </w:p>
                          <w:p w14:paraId="4AE5E645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789D669C" w14:textId="5EB9626F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Identify steps to complete the task or reach a solution.</w:t>
                            </w:r>
                          </w:p>
                          <w:p w14:paraId="1D05D936" w14:textId="4976697B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7FB291BB" w14:textId="046AA3FE" w:rsidR="00396861" w:rsidRPr="00BB1E96" w:rsidRDefault="00396861" w:rsidP="00BB1E96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relevant number facts and mental strategies.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0394FE21" w14:textId="1A93AA1A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</w:t>
                      </w:r>
                      <w:r w:rsidR="00CC3737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me of the LNF expectations for your child</w:t>
                      </w:r>
                      <w:bookmarkStart w:id="1" w:name="_GoBack"/>
                      <w:bookmarkEnd w:id="1"/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include:</w:t>
                      </w:r>
                    </w:p>
                    <w:p w14:paraId="05E5F223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6186DA64" w14:textId="54030157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Count sets of objects by grouping in 2s, 5s or 10s.</w:t>
                      </w:r>
                    </w:p>
                    <w:p w14:paraId="0D751894" w14:textId="1257561A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100.</w:t>
                      </w:r>
                    </w:p>
                    <w:p w14:paraId="603CAEF8" w14:textId="3B8EE1B6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and order 2-digit numbers.</w:t>
                      </w:r>
                    </w:p>
                    <w:p w14:paraId="13114BB2" w14:textId="75542465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recall of number facts to 10 to derive other facts, i.e.</w:t>
                      </w:r>
                    </w:p>
                    <w:p w14:paraId="199198D9" w14:textId="0A4646C1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doubling and halving, </w:t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derive 40 + 40 from knowing 4 + 4</w:t>
                      </w:r>
                    </w:p>
                    <w:p w14:paraId="01A1849E" w14:textId="451516CE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1"/>
                          <w:numId w:val="18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567" w:hanging="283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bonds of 10, </w:t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derive 60 + 40 from knowing 6 + 4</w:t>
                      </w:r>
                    </w:p>
                    <w:p w14:paraId="2C695553" w14:textId="0B57186E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Recall and use 2, 5 and 10 multiplication tables.</w:t>
                      </w:r>
                    </w:p>
                    <w:p w14:paraId="5FFB2645" w14:textId="2750EB7C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halves and quarters in practical situations.</w:t>
                      </w:r>
                    </w:p>
                    <w:p w14:paraId="08AE0162" w14:textId="26C5B890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Use mental recall of number facts to 10 and place value to add or subtract larger numbers, </w:t>
                      </w:r>
                      <w:r w:rsidRPr="00A93DD0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24 + 4, 30 + 5, 34 +10</w:t>
                      </w:r>
                    </w:p>
                    <w:p w14:paraId="1677B3F1" w14:textId="39C77025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small differences within 20 by using counting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-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 strategies.</w:t>
                      </w:r>
                    </w:p>
                    <w:p w14:paraId="093EE5E4" w14:textId="33261236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checking strategies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,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repeat addition in a different order/use halving and doubling within 20.</w:t>
                      </w:r>
                    </w:p>
                    <w:p w14:paraId="4D061E4A" w14:textId="526CBF0F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different combinations of money to pay for items up to £1.</w:t>
                      </w:r>
                    </w:p>
                    <w:p w14:paraId="7EC4DB24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6C2920C0" w14:textId="61C8A201" w:rsidR="00396861" w:rsidRPr="00A93DD0" w:rsidRDefault="00396861" w:rsidP="00AA3238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standard units to measure length, height and distance (metres, half metres or centimetres), weight/mass (kilograms or 10 gram weights) and capacity (litres).</w:t>
                      </w:r>
                    </w:p>
                    <w:p w14:paraId="00DA510D" w14:textId="6BF45C83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half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-past, quarter-past and quarter-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to on an analogue clock.</w:t>
                      </w:r>
                    </w:p>
                    <w:p w14:paraId="52641765" w14:textId="5D66F5DD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5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hours and minutes on a 12-hour digital clock.</w:t>
                      </w:r>
                    </w:p>
                    <w:p w14:paraId="64E255F5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5A087C42" w14:textId="1CC815AA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Gather and record data from lists and tables, diagrams, block g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raphs and pictograms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1293CB2B" w14:textId="092DC303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lists, tables, diagrams and graphs.</w:t>
                      </w:r>
                    </w:p>
                    <w:p w14:paraId="4AE5E645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789D669C" w14:textId="5EB9626F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Identify steps to complete the task or reach a solution.</w:t>
                      </w:r>
                    </w:p>
                    <w:p w14:paraId="1D05D936" w14:textId="4976697B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7FB291BB" w14:textId="046AA3FE" w:rsidR="00396861" w:rsidRPr="00BB1E96" w:rsidRDefault="00396861" w:rsidP="00BB1E96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relevant number facts and mental strategies.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416893DC" w:rsidR="00396861" w:rsidRPr="00E602C3" w:rsidRDefault="00CC3737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Supporting children in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416893DC" w:rsidR="00396861" w:rsidRPr="00E602C3" w:rsidRDefault="00CC3737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Supporting children in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396861" w:rsidRPr="00E602C3" w:rsidRDefault="00396861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396861" w:rsidRPr="00E602C3" w:rsidRDefault="00396861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396861" w:rsidRPr="00E602C3" w:rsidRDefault="00396861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396861" w:rsidRPr="00E602C3" w:rsidRDefault="00396861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5E56C6D7" w:rsidR="00BE2A86" w:rsidRDefault="008A1974" w:rsidP="008A1974">
      <w:pPr>
        <w:spacing w:after="0" w:line="240" w:lineRule="auto"/>
      </w:pPr>
      <w:r>
        <w:br w:type="page"/>
      </w:r>
      <w:r w:rsidR="00B06898">
        <w:rPr>
          <w:noProof/>
          <w:lang w:eastAsia="en-GB"/>
        </w:rPr>
        <w:lastRenderedPageBreak/>
        <w:drawing>
          <wp:anchor distT="0" distB="0" distL="114300" distR="114300" simplePos="0" relativeHeight="251692032" behindDoc="0" locked="0" layoutInCell="1" allowOverlap="1" wp14:anchorId="35C6E520" wp14:editId="5BC7A506">
            <wp:simplePos x="0" y="0"/>
            <wp:positionH relativeFrom="column">
              <wp:posOffset>6197845</wp:posOffset>
            </wp:positionH>
            <wp:positionV relativeFrom="paragraph">
              <wp:posOffset>2887003</wp:posOffset>
            </wp:positionV>
            <wp:extent cx="2117725" cy="598805"/>
            <wp:effectExtent l="0" t="0" r="0" b="107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ut &amp; Abou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898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9251947" wp14:editId="4216FF0C">
            <wp:simplePos x="0" y="0"/>
            <wp:positionH relativeFrom="column">
              <wp:posOffset>8104505</wp:posOffset>
            </wp:positionH>
            <wp:positionV relativeFrom="paragraph">
              <wp:posOffset>4844610</wp:posOffset>
            </wp:positionV>
            <wp:extent cx="1331546" cy="1139646"/>
            <wp:effectExtent l="0" t="0" r="0" b="38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546" cy="1139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946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7C9953DD" wp14:editId="6BEB8E9E">
            <wp:simplePos x="0" y="0"/>
            <wp:positionH relativeFrom="column">
              <wp:posOffset>5751830</wp:posOffset>
            </wp:positionH>
            <wp:positionV relativeFrom="paragraph">
              <wp:posOffset>616389</wp:posOffset>
            </wp:positionV>
            <wp:extent cx="629455" cy="688731"/>
            <wp:effectExtent l="0" t="0" r="571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-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455" cy="688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F61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37D653BA" wp14:editId="67311FF9">
            <wp:simplePos x="0" y="0"/>
            <wp:positionH relativeFrom="column">
              <wp:posOffset>3214304</wp:posOffset>
            </wp:positionH>
            <wp:positionV relativeFrom="paragraph">
              <wp:posOffset>-163830</wp:posOffset>
            </wp:positionV>
            <wp:extent cx="834456" cy="984397"/>
            <wp:effectExtent l="0" t="0" r="381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chen scales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456" cy="984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F61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37EFA518" wp14:editId="51FA127D">
            <wp:simplePos x="0" y="0"/>
            <wp:positionH relativeFrom="column">
              <wp:posOffset>-448701</wp:posOffset>
            </wp:positionH>
            <wp:positionV relativeFrom="paragraph">
              <wp:posOffset>1054833</wp:posOffset>
            </wp:positionV>
            <wp:extent cx="1544320" cy="1544320"/>
            <wp:effectExtent l="0" t="0" r="508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ke-and-ladder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320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1D967359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48909E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Number facts</w:t>
                            </w:r>
                          </w:p>
                          <w:p w14:paraId="4DE0E7B9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need a 1–6 dice.</w:t>
                            </w:r>
                          </w:p>
                          <w:p w14:paraId="064E7497" w14:textId="77428C58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 Roll the dice. See how quickly you can say the number to add to the number on the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dice to make 10, e.g.</w:t>
                            </w:r>
                          </w:p>
                          <w:p w14:paraId="59B25CA3" w14:textId="77777777" w:rsidR="00F24946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A98C543" w14:textId="46CB33F1" w:rsidR="00F24946" w:rsidRPr="00F24946" w:rsidRDefault="00F24946" w:rsidP="00F2494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552"/>
                              <w:textAlignment w:val="center"/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proofErr w:type="gramStart"/>
                            <w:r w:rsidRPr="00F24946"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</w:rPr>
                              <w:t>and</w:t>
                            </w:r>
                            <w:proofErr w:type="gramEnd"/>
                            <w:r w:rsidRPr="00F24946">
                              <w:rPr>
                                <w:rFonts w:cs="MinionPro-Regular"/>
                                <w:b/>
                                <w:color w:val="000000"/>
                                <w:sz w:val="19"/>
                                <w:szCs w:val="19"/>
                              </w:rPr>
                              <w:t xml:space="preserve"> 6</w:t>
                            </w:r>
                          </w:p>
                          <w:p w14:paraId="41D47255" w14:textId="77777777" w:rsidR="00F24946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0ADB6E4B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 are right, you score a point.</w:t>
                            </w:r>
                          </w:p>
                          <w:p w14:paraId="1F22F7E2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points wins.</w:t>
                            </w:r>
                          </w:p>
                          <w:p w14:paraId="1B8C5B44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You can extend this activity by making the two numbers add up to 20, or 50.</w:t>
                            </w:r>
                          </w:p>
                          <w:p w14:paraId="72960216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Out and about</w:t>
                            </w:r>
                          </w:p>
                          <w:p w14:paraId="1027C250" w14:textId="04AEFBDF" w:rsidR="00396861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During a week, look outside for ‘thirties’ numbers, such as 34 or 38, on house doors, number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plates, bus stops, etc. How many can you spot? What is the biggest one you can find?</w:t>
                            </w:r>
                          </w:p>
                          <w:p w14:paraId="7C9477CB" w14:textId="77777777" w:rsidR="00F24946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14:paraId="2023372A" w14:textId="02080175" w:rsidR="00F24946" w:rsidRPr="00CC7E03" w:rsidRDefault="00F24946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</w:p>
                          <w:p w14:paraId="605623CB" w14:textId="618A36F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Next week, look for 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‘fifties’ numbers, or ‘sixties’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3A80D71" w14:textId="77777777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Shopping maths</w:t>
                            </w:r>
                          </w:p>
                          <w:p w14:paraId="237ED828" w14:textId="4FD38931" w:rsidR="00396861" w:rsidRPr="00CC7E03" w:rsidRDefault="00396861" w:rsidP="00CC7E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After you have been shopping, choose 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six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different items each costing less than £1. Make a price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label for each one,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CC7E03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39p, 78p. Shuffle the labels. Then ask your child to do one or more of the</w:t>
                            </w:r>
                            <w:r w:rsidR="00A93DD0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 xml:space="preserve"> following</w:t>
                            </w:r>
                            <w:r w:rsidRPr="00CC7E03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5437292F" w14:textId="2F070DFE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Place the labels in order, starting with the lowest.</w:t>
                            </w:r>
                          </w:p>
                          <w:p w14:paraId="6333C1D2" w14:textId="3CB0A8BC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which price is an odd number and which is an even number.</w:t>
                            </w:r>
                          </w:p>
                          <w:p w14:paraId="539F75A5" w14:textId="6045F782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Add 9p to each price in their head.</w:t>
                            </w:r>
                          </w:p>
                          <w:p w14:paraId="27712B69" w14:textId="77350D71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20p from each price in their head.</w:t>
                            </w:r>
                          </w:p>
                          <w:p w14:paraId="3B9B2746" w14:textId="49519260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which coins to use to pay exactly for each item.</w:t>
                            </w:r>
                          </w:p>
                          <w:p w14:paraId="4A3E70E3" w14:textId="355ABCB5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any two of the items, and find their total cost.</w:t>
                            </w:r>
                          </w:p>
                          <w:p w14:paraId="42290322" w14:textId="75063B8D" w:rsidR="00396861" w:rsidRPr="00CC7E03" w:rsidRDefault="00396861" w:rsidP="00CC7E0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CC7E03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Work out the change from £1 for each item.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548C7B" id="Text Box 101" o:spid="_x0000_s1029" type="#_x0000_t202" style="position:absolute;margin-left:449.35pt;margin-top:68.05pt;width:365.65pt;height:508.9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6F48909E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Number facts</w:t>
                      </w:r>
                    </w:p>
                    <w:p w14:paraId="4DE0E7B9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need a 1–6 dice.</w:t>
                      </w:r>
                    </w:p>
                    <w:p w14:paraId="064E7497" w14:textId="77428C58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 Roll the dice. See how quickly you can say the number to add to the number on the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dice to make 10, e.g.</w:t>
                      </w:r>
                    </w:p>
                    <w:p w14:paraId="59B25CA3" w14:textId="77777777" w:rsidR="00F24946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  <w:p w14:paraId="2A98C543" w14:textId="46CB33F1" w:rsidR="00F24946" w:rsidRPr="00F24946" w:rsidRDefault="00F24946" w:rsidP="00F2494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552"/>
                        <w:textAlignment w:val="center"/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</w:rPr>
                      </w:pPr>
                      <w:proofErr w:type="gramStart"/>
                      <w:r w:rsidRPr="00F24946"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</w:rPr>
                        <w:t>and</w:t>
                      </w:r>
                      <w:proofErr w:type="gramEnd"/>
                      <w:r w:rsidRPr="00F24946">
                        <w:rPr>
                          <w:rFonts w:cs="MinionPro-Regular"/>
                          <w:b/>
                          <w:color w:val="000000"/>
                          <w:sz w:val="19"/>
                          <w:szCs w:val="19"/>
                        </w:rPr>
                        <w:t xml:space="preserve"> 6</w:t>
                      </w:r>
                    </w:p>
                    <w:p w14:paraId="41D47255" w14:textId="77777777" w:rsidR="00F24946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  <w:p w14:paraId="0ADB6E4B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 are right, you score a point.</w:t>
                      </w:r>
                    </w:p>
                    <w:p w14:paraId="1F22F7E2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points wins.</w:t>
                      </w:r>
                    </w:p>
                    <w:p w14:paraId="1B8C5B44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You can extend this activity by making the two numbers add up to 20, or 50.</w:t>
                      </w:r>
                    </w:p>
                    <w:p w14:paraId="72960216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Out and about</w:t>
                      </w:r>
                    </w:p>
                    <w:p w14:paraId="1027C250" w14:textId="04AEFBDF" w:rsidR="00396861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During a week, look outside for ‘thirties’ numbers, such as 34 or 38, on house doors, number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plates, bus stops, etc. How many can you spot? What is the biggest one you can find?</w:t>
                      </w:r>
                    </w:p>
                    <w:p w14:paraId="7C9477CB" w14:textId="77777777" w:rsidR="00F24946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  <w:p w14:paraId="2023372A" w14:textId="02080175" w:rsidR="00F24946" w:rsidRPr="00CC7E03" w:rsidRDefault="00F24946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</w:p>
                    <w:p w14:paraId="605623CB" w14:textId="618A36F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Next week, look for 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‘fifties’ numbers, or ‘sixties’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63A80D71" w14:textId="77777777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Shopping maths</w:t>
                      </w:r>
                    </w:p>
                    <w:p w14:paraId="237ED828" w14:textId="4FD38931" w:rsidR="00396861" w:rsidRPr="00CC7E03" w:rsidRDefault="00396861" w:rsidP="00CC7E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After you have been shopping, choose 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six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different items each costing less than £1. Make a price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label for each one,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CC7E03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e.g. 39p, 78p. Shuffle the labels. Then ask your child to do one or more of the</w:t>
                      </w:r>
                      <w:r w:rsidR="00A93DD0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 xml:space="preserve"> following</w:t>
                      </w:r>
                      <w:r w:rsidRPr="00CC7E03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.</w:t>
                      </w:r>
                    </w:p>
                    <w:p w14:paraId="5437292F" w14:textId="2F070DFE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Place the labels in order, starting with the lowest.</w:t>
                      </w:r>
                    </w:p>
                    <w:p w14:paraId="6333C1D2" w14:textId="3CB0A8BC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which price is an odd number and which is an even number.</w:t>
                      </w:r>
                    </w:p>
                    <w:p w14:paraId="539F75A5" w14:textId="6045F782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Add 9p to each price in their head.</w:t>
                      </w:r>
                    </w:p>
                    <w:p w14:paraId="27712B69" w14:textId="77350D71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20p from each price in their head.</w:t>
                      </w:r>
                    </w:p>
                    <w:p w14:paraId="3B9B2746" w14:textId="49519260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which coins to use to pay exactly for each item.</w:t>
                      </w:r>
                    </w:p>
                    <w:p w14:paraId="4A3E70E3" w14:textId="355ABCB5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any two of the items, and find their total cost.</w:t>
                      </w:r>
                    </w:p>
                    <w:p w14:paraId="42290322" w14:textId="75063B8D" w:rsidR="00396861" w:rsidRPr="00CC7E03" w:rsidRDefault="00396861" w:rsidP="00CC7E03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CC7E03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Work out the change from £1 for each item.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57936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45048FF9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775450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77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BB6398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How heavy?</w:t>
                            </w:r>
                          </w:p>
                          <w:p w14:paraId="24D2DE72" w14:textId="76001B1C" w:rsidR="00396861" w:rsidRPr="00084F61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084F61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You will need some kitchen scales that can weigh things in kilograms.</w:t>
                            </w:r>
                          </w:p>
                          <w:p w14:paraId="471C1BB6" w14:textId="2FB8C26B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your child to find something that weighs close to 1 kilogram.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Can he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/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she find something that weighs exactly 1 kilogram?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some things that weigh about half a kilogram.</w:t>
                            </w:r>
                          </w:p>
                          <w:p w14:paraId="1C5FFE05" w14:textId="77777777" w:rsidR="00396861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Board games</w:t>
                            </w:r>
                          </w:p>
                          <w:p w14:paraId="53CAC85E" w14:textId="77777777" w:rsidR="00396861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BB1E96"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  <w:t xml:space="preserve">Make a board like this. The numbers are arranged differently from usual, but the games will still work if you use a normal snakes and ladders board. </w:t>
                            </w:r>
                          </w:p>
                          <w:p w14:paraId="722F85A5" w14:textId="25759EE2" w:rsidR="00396861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Roll a dice twice. Add the two numbers.</w:t>
                            </w:r>
                          </w:p>
                          <w:p w14:paraId="17A63043" w14:textId="2426F006" w:rsidR="00396861" w:rsidRPr="00BB1E96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694"/>
                              <w:rPr>
                                <w:rFonts w:cs="Calibri"/>
                                <w:color w:val="000000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Move along that number of spaces. Before you move, you must work out what number you will land on.</w:t>
                            </w:r>
                          </w:p>
                          <w:p w14:paraId="5D964724" w14:textId="77777777" w:rsidR="00396861" w:rsidRPr="00BB1E96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 are wrong, you don’t move!</w:t>
                            </w:r>
                          </w:p>
                          <w:p w14:paraId="693410E2" w14:textId="77777777" w:rsidR="00396861" w:rsidRPr="00BB1E96" w:rsidRDefault="00396861" w:rsidP="00084F6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ind w:left="269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the end of the board wins.</w:t>
                            </w:r>
                          </w:p>
                          <w:p w14:paraId="67EC4D37" w14:textId="4076863D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For a change, you could roll the dice and move backwards. Or you could roll the dice once, </w:t>
                            </w:r>
                            <w:proofErr w:type="gramStart"/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then</w:t>
                            </w:r>
                            <w:proofErr w:type="gramEnd"/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move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the number that goes with your dice number to make 10,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BB1E96">
                              <w:rPr>
                                <w:rFonts w:cs="MinionPro-Regular"/>
                                <w:i/>
                                <w:color w:val="000000"/>
                                <w:sz w:val="19"/>
                                <w:szCs w:val="19"/>
                              </w:rPr>
                              <w:t>e.g. throw a 3, move 7.</w:t>
                            </w:r>
                          </w:p>
                          <w:p w14:paraId="2D163896" w14:textId="77777777" w:rsidR="00AE5027" w:rsidRDefault="00AE5027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</w:p>
                          <w:p w14:paraId="67765488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Straight lines</w:t>
                            </w:r>
                          </w:p>
                          <w:p w14:paraId="299CFCA3" w14:textId="2A003911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Choose </w:t>
                            </w:r>
                            <w:r w:rsidR="00A93DD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four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different lengths between 5 and 20 centimetres. Use a ruler marked in centimetres. Draw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lines of each length.</w:t>
                            </w:r>
                          </w:p>
                          <w:p w14:paraId="488592B5" w14:textId="77777777" w:rsidR="00AE5027" w:rsidRDefault="00AE5027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</w:p>
                          <w:p w14:paraId="0694C2CC" w14:textId="77777777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How much?</w:t>
                            </w:r>
                          </w:p>
                          <w:p w14:paraId="381ED890" w14:textId="1401CDD3" w:rsidR="00396861" w:rsidRPr="00BB1E96" w:rsidRDefault="00396861" w:rsidP="00BB1E9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BB1E96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Once a week, tip out the small change from a purse. Count it up with your child.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7302FF" id="Text Box 16" o:spid="_x0000_s1030" type="#_x0000_t202" style="position:absolute;margin-left:28.35pt;margin-top:68.05pt;width:368.7pt;height:533.5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" filled="f" stroked="f">
                <v:textbox>
                  <w:txbxContent>
                    <w:p w14:paraId="58BB6398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How heavy?</w:t>
                      </w:r>
                    </w:p>
                    <w:p w14:paraId="24D2DE72" w14:textId="76001B1C" w:rsidR="00396861" w:rsidRPr="00084F61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084F61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You will need some kitchen scales that can weigh things in kilograms.</w:t>
                      </w:r>
                    </w:p>
                    <w:p w14:paraId="471C1BB6" w14:textId="2FB8C26B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your child to find something that weighs close to 1 kilogram.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Can he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/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she find something that weighs exactly 1 kilogram?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some things that weigh about half a kilogram.</w:t>
                      </w:r>
                    </w:p>
                    <w:p w14:paraId="1C5FFE05" w14:textId="77777777" w:rsidR="00396861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Board games</w:t>
                      </w:r>
                    </w:p>
                    <w:p w14:paraId="53CAC85E" w14:textId="77777777" w:rsidR="00396861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BB1E96"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  <w:t xml:space="preserve">Make a board like this. The numbers are arranged differently from usual, but the games will still work if you use a normal snakes and ladders board. </w:t>
                      </w:r>
                    </w:p>
                    <w:p w14:paraId="722F85A5" w14:textId="25759EE2" w:rsidR="00396861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Roll a dice twice. Add the two numbers.</w:t>
                      </w:r>
                    </w:p>
                    <w:p w14:paraId="17A63043" w14:textId="2426F006" w:rsidR="00396861" w:rsidRPr="00BB1E96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694"/>
                        <w:rPr>
                          <w:rFonts w:cs="Calibri"/>
                          <w:color w:val="000000"/>
                          <w:sz w:val="19"/>
                          <w:szCs w:val="19"/>
                          <w:lang w:val="en-US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Move along that number of spaces. Before you move, you must work out what number you will land on.</w:t>
                      </w:r>
                    </w:p>
                    <w:p w14:paraId="5D964724" w14:textId="77777777" w:rsidR="00396861" w:rsidRPr="00BB1E96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 are wrong, you don’t move!</w:t>
                      </w:r>
                    </w:p>
                    <w:p w14:paraId="693410E2" w14:textId="77777777" w:rsidR="00396861" w:rsidRPr="00BB1E96" w:rsidRDefault="00396861" w:rsidP="00084F6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ind w:left="269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the end of the board wins.</w:t>
                      </w:r>
                    </w:p>
                    <w:p w14:paraId="67EC4D37" w14:textId="4076863D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a change, you could roll the dice and move backwards. Or you could roll the dice once, then move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the number that goes with your dice number to make 10,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 xml:space="preserve">e.g. throw a 3, </w:t>
                      </w:r>
                      <w:proofErr w:type="gramStart"/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>move</w:t>
                      </w:r>
                      <w:proofErr w:type="gramEnd"/>
                      <w:r w:rsidRPr="00BB1E96">
                        <w:rPr>
                          <w:rFonts w:cs="MinionPro-Regular"/>
                          <w:i/>
                          <w:color w:val="000000"/>
                          <w:sz w:val="19"/>
                          <w:szCs w:val="19"/>
                        </w:rPr>
                        <w:t xml:space="preserve"> 7.</w:t>
                      </w:r>
                    </w:p>
                    <w:p w14:paraId="2D163896" w14:textId="77777777" w:rsidR="00AE5027" w:rsidRDefault="00AE5027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</w:p>
                    <w:p w14:paraId="67765488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Straight lines</w:t>
                      </w:r>
                    </w:p>
                    <w:p w14:paraId="299CFCA3" w14:textId="2A003911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Choose </w:t>
                      </w:r>
                      <w:r w:rsidR="00A93DD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four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different lengths between 5 and 20 centimetres. Use a ruler marked in centimetres. Draw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lines of each length.</w:t>
                      </w:r>
                    </w:p>
                    <w:p w14:paraId="488592B5" w14:textId="77777777" w:rsidR="00AE5027" w:rsidRDefault="00AE5027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</w:p>
                    <w:p w14:paraId="0694C2CC" w14:textId="77777777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bookmarkStart w:id="1" w:name="_GoBack"/>
                      <w:bookmarkEnd w:id="1"/>
                      <w:r w:rsidRPr="00BB1E96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How much?</w:t>
                      </w:r>
                    </w:p>
                    <w:p w14:paraId="381ED890" w14:textId="1401CDD3" w:rsidR="00396861" w:rsidRPr="00BB1E96" w:rsidRDefault="00396861" w:rsidP="00BB1E9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BB1E96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Once a week, tip out the small change from a purse. Count it up with your child.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4"/>
      <w:headerReference w:type="default" r:id="rId15"/>
      <w:footerReference w:type="even" r:id="rId16"/>
      <w:footerReference w:type="default" r:id="rId17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EB9822" w14:textId="77777777" w:rsidR="00D33355" w:rsidRDefault="00D33355" w:rsidP="00312064">
      <w:pPr>
        <w:spacing w:after="0" w:line="240" w:lineRule="auto"/>
      </w:pPr>
      <w:r>
        <w:separator/>
      </w:r>
    </w:p>
  </w:endnote>
  <w:endnote w:type="continuationSeparator" w:id="0">
    <w:p w14:paraId="32A6DA4A" w14:textId="77777777" w:rsidR="00D33355" w:rsidRDefault="00D33355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396861" w:rsidRDefault="00396861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396861" w:rsidRPr="00AF44A3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396861" w:rsidRPr="00AF44A3" w:rsidRDefault="00396861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396861" w:rsidRPr="00AF44A3" w:rsidRDefault="00396861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396861" w:rsidRPr="00AF44A3" w:rsidRDefault="00396861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85197BB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691D57A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396861" w:rsidRDefault="00396861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396861" w:rsidRPr="00AF44A3" w:rsidRDefault="00396861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5="http://schemas.microsoft.com/office/word/2012/wordml"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396861" w:rsidRPr="00AF44A3" w:rsidRDefault="00396861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487AE" w14:textId="77777777" w:rsidR="00D33355" w:rsidRDefault="00D33355" w:rsidP="00312064">
      <w:pPr>
        <w:spacing w:after="0" w:line="240" w:lineRule="auto"/>
      </w:pPr>
      <w:r>
        <w:separator/>
      </w:r>
    </w:p>
  </w:footnote>
  <w:footnote w:type="continuationSeparator" w:id="0">
    <w:p w14:paraId="2279C797" w14:textId="77777777" w:rsidR="00D33355" w:rsidRDefault="00D33355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396861" w:rsidRPr="008A1974" w:rsidRDefault="00396861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014B5A10" w:rsidR="00396861" w:rsidRDefault="0039686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38851FE8">
          <wp:simplePos x="0" y="0"/>
          <wp:positionH relativeFrom="column">
            <wp:posOffset>4431030</wp:posOffset>
          </wp:positionH>
          <wp:positionV relativeFrom="paragraph">
            <wp:posOffset>-413843</wp:posOffset>
          </wp:positionV>
          <wp:extent cx="5333072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2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4B4DF34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CF25C5A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396861" w:rsidRPr="00E602C3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396861" w:rsidRPr="00E602C3" w:rsidRDefault="00396861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396861" w:rsidRPr="00E602C3" w:rsidRDefault="00396861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396861" w:rsidRPr="00E602C3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396861" w:rsidRPr="00E602C3" w:rsidRDefault="00396861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396861" w:rsidRPr="00E602C3" w:rsidRDefault="00396861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6EAB0183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  <w:r w:rsidR="00CC3737">
      <w:t>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7"/>
  </w:num>
  <w:num w:numId="4">
    <w:abstractNumId w:val="7"/>
  </w:num>
  <w:num w:numId="5">
    <w:abstractNumId w:val="15"/>
  </w:num>
  <w:num w:numId="6">
    <w:abstractNumId w:val="18"/>
  </w:num>
  <w:num w:numId="7">
    <w:abstractNumId w:val="10"/>
  </w:num>
  <w:num w:numId="8">
    <w:abstractNumId w:val="9"/>
  </w:num>
  <w:num w:numId="9">
    <w:abstractNumId w:val="2"/>
  </w:num>
  <w:num w:numId="10">
    <w:abstractNumId w:val="19"/>
  </w:num>
  <w:num w:numId="11">
    <w:abstractNumId w:val="1"/>
  </w:num>
  <w:num w:numId="12">
    <w:abstractNumId w:val="12"/>
  </w:num>
  <w:num w:numId="13">
    <w:abstractNumId w:val="3"/>
  </w:num>
  <w:num w:numId="14">
    <w:abstractNumId w:val="6"/>
  </w:num>
  <w:num w:numId="15">
    <w:abstractNumId w:val="14"/>
  </w:num>
  <w:num w:numId="16">
    <w:abstractNumId w:val="11"/>
  </w:num>
  <w:num w:numId="17">
    <w:abstractNumId w:val="0"/>
  </w:num>
  <w:num w:numId="18">
    <w:abstractNumId w:val="5"/>
  </w:num>
  <w:num w:numId="19">
    <w:abstractNumId w:val="1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94387"/>
    <w:rsid w:val="00142268"/>
    <w:rsid w:val="00186203"/>
    <w:rsid w:val="002A270E"/>
    <w:rsid w:val="002D51A2"/>
    <w:rsid w:val="00305839"/>
    <w:rsid w:val="00312064"/>
    <w:rsid w:val="00396861"/>
    <w:rsid w:val="00414D13"/>
    <w:rsid w:val="0043117D"/>
    <w:rsid w:val="004B32E6"/>
    <w:rsid w:val="004B3A43"/>
    <w:rsid w:val="0051169C"/>
    <w:rsid w:val="006471EA"/>
    <w:rsid w:val="006D17CF"/>
    <w:rsid w:val="006D71B3"/>
    <w:rsid w:val="00890C10"/>
    <w:rsid w:val="008A1974"/>
    <w:rsid w:val="009034AA"/>
    <w:rsid w:val="00A11CEB"/>
    <w:rsid w:val="00A34C86"/>
    <w:rsid w:val="00A460F1"/>
    <w:rsid w:val="00A93DD0"/>
    <w:rsid w:val="00AE5027"/>
    <w:rsid w:val="00AF44A3"/>
    <w:rsid w:val="00B06898"/>
    <w:rsid w:val="00BB1E96"/>
    <w:rsid w:val="00BB3FAD"/>
    <w:rsid w:val="00BE2A86"/>
    <w:rsid w:val="00C00592"/>
    <w:rsid w:val="00C519A5"/>
    <w:rsid w:val="00C57936"/>
    <w:rsid w:val="00CC3737"/>
    <w:rsid w:val="00CC7E03"/>
    <w:rsid w:val="00D33355"/>
    <w:rsid w:val="00DC4482"/>
    <w:rsid w:val="00E2567F"/>
    <w:rsid w:val="00E602C3"/>
    <w:rsid w:val="00EB57CC"/>
    <w:rsid w:val="00F24946"/>
    <w:rsid w:val="00F63640"/>
    <w:rsid w:val="00F76215"/>
    <w:rsid w:val="00FA3FA3"/>
    <w:rsid w:val="00FC7F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8.jpg"/><Relationship Id="rId1" Type="http://schemas.openxmlformats.org/officeDocument/2006/relationships/image" Target="media/image7.jpg"/><Relationship Id="rId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55CA254-E5C1-4BDB-B27B-A6813F398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AAD0A3D0</Template>
  <TotalTime>0</TotalTime>
  <Pages>2</Pages>
  <Words>4</Words>
  <Characters>29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Rare Design Ltd.</Company>
  <LinksUpToDate>false</LinksUpToDate>
  <CharactersWithSpaces>32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Chapman</dc:creator>
  <cp:lastModifiedBy>Angharad John</cp:lastModifiedBy>
  <cp:revision>2</cp:revision>
  <dcterms:created xsi:type="dcterms:W3CDTF">2015-07-07T07:31:00Z</dcterms:created>
  <dcterms:modified xsi:type="dcterms:W3CDTF">2015-07-07T07:31:00Z</dcterms:modified>
</cp:coreProperties>
</file>