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11D435A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94494" w14:textId="163D7F04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</w:t>
                            </w:r>
                            <w:r w:rsidR="00CA3538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me of the LNF expectations for your child</w:t>
                            </w:r>
                            <w:bookmarkStart w:id="0" w:name="_GoBack"/>
                            <w:bookmarkEnd w:id="0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include:</w:t>
                            </w:r>
                          </w:p>
                          <w:p w14:paraId="3148DE13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537C567E" w14:textId="1D5A1992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1000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40F0693" w14:textId="2493AA5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and estimate with numbers up to 100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2F7C1756" w14:textId="4FFA9D3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recall number facts within 20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698013A" w14:textId="5C6DA64F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Recall 2, 3, 4, 5 and 10 multiplication tables and use to solve multiplication and division problems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073F6BF" w14:textId="75921D68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numbers by 10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0BCDCDB7" w14:textId="017F108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differences within 100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1598E2A" w14:textId="02A9B455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add and subtract 2-digit numbers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3AFD34D" w14:textId="4377D79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partitioning to double and halve 2-digit numbers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3F7442EE" w14:textId="526736A0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Check subtraction using addition, check halving using doubling and check multiplication using repeated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addition.</w:t>
                            </w:r>
                          </w:p>
                          <w:p w14:paraId="6A38705C" w14:textId="5CA788F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different combinations of money to pay for items up to £2 and calculate the change.</w:t>
                            </w:r>
                          </w:p>
                          <w:p w14:paraId="123B79B4" w14:textId="223E5AB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Order and compare items up to £10.</w:t>
                            </w:r>
                          </w:p>
                          <w:p w14:paraId="0EB8A0AC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6A87EBED" w14:textId="1239ABFE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standard units of measure: length (measure on a ruler to the nearest ½ cm), weight/mass (use 5g, 10g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and 100g weights) and capacity (use litres and half litres; measure to the nearest 100ml).</w:t>
                            </w:r>
                          </w:p>
                          <w:p w14:paraId="7B72D1B0" w14:textId="10A482C6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Tell the time to the nearest 5 minutes on an analogue clock and calculate how long it is to the next hour.</w:t>
                            </w:r>
                          </w:p>
                          <w:p w14:paraId="7EE35108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6E6C1466" w14:textId="67961EAB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Represent data using lists, tally charts, tables, diagrams, bar charts, pictograms and Venn and Carroll diagrams.</w:t>
                            </w:r>
                          </w:p>
                          <w:p w14:paraId="435771AF" w14:textId="62611DE3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charts, timetables, diagrams and graphs.</w:t>
                            </w:r>
                          </w:p>
                          <w:p w14:paraId="0CB11E52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387737C7" w14:textId="2F9D888E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Transfer mathematical skills to a variety of contexts and everyday situations.</w:t>
                            </w:r>
                          </w:p>
                          <w:p w14:paraId="5E29B9B7" w14:textId="50A39BD1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395B4BF9" w14:textId="01C67FF8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suitable instruments and units of measurement.</w:t>
                            </w:r>
                          </w:p>
                          <w:p w14:paraId="7FB291BB" w14:textId="7E7E5D61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Explain results and procedures clearly using mathematical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72794494" w14:textId="163D7F04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</w:t>
                      </w:r>
                      <w:r w:rsidR="00CA3538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me of the LNF expectations for your child</w:t>
                      </w:r>
                      <w:bookmarkStart w:id="1" w:name="_GoBack"/>
                      <w:bookmarkEnd w:id="1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include:</w:t>
                      </w:r>
                    </w:p>
                    <w:p w14:paraId="3148DE13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537C567E" w14:textId="1D5A1992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1000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640F0693" w14:textId="2493AA57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and estimate with numbers up to 100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2F7C1756" w14:textId="4FFA9D3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recall number facts within 20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4698013A" w14:textId="5C6DA64F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Recall 2, 3, 4, 5 and 10 multiplication tables and use to solve multiplication and division problems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5073F6BF" w14:textId="75921D68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numbers by 10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0BCDCDB7" w14:textId="017F1087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differences within 100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71598E2A" w14:textId="02A9B455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add and subtract 2-digit numbers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13AFD34D" w14:textId="4377D79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partitioning to double and halve 2-digit numbers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3F7442EE" w14:textId="526736A0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Check subtraction using addition, check halving using doubling and check multiplication using repeated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addition.</w:t>
                      </w:r>
                    </w:p>
                    <w:p w14:paraId="6A38705C" w14:textId="5CA788F7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different combinations of money to pay for items up to £2 and calculate the change.</w:t>
                      </w:r>
                    </w:p>
                    <w:p w14:paraId="123B79B4" w14:textId="223E5AB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Order and compare items up to £10.</w:t>
                      </w:r>
                    </w:p>
                    <w:p w14:paraId="0EB8A0AC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6A87EBED" w14:textId="1239ABFE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standard units of measure: length (measure on a ruler to the nearest ½ cm), weight/mass (use 5g, 10g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and 100g weights) and capacity (use litres and half litres; measure to the nearest 100ml).</w:t>
                      </w:r>
                    </w:p>
                    <w:p w14:paraId="7B72D1B0" w14:textId="10A482C6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Tell the time to the nearest 5 minutes on an analogue clock and calculate how long it is to the next hour.</w:t>
                      </w:r>
                    </w:p>
                    <w:p w14:paraId="7EE35108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6E6C1466" w14:textId="67961EAB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Represent data using lists, tally charts, tables, diagrams, bar charts, pictograms and Venn and Carroll diagrams.</w:t>
                      </w:r>
                    </w:p>
                    <w:p w14:paraId="435771AF" w14:textId="62611DE3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charts, timetables, diagrams and graphs.</w:t>
                      </w:r>
                    </w:p>
                    <w:p w14:paraId="0CB11E52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387737C7" w14:textId="2F9D888E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Transfer mathematical skills to a variety of contexts and everyday situations.</w:t>
                      </w:r>
                    </w:p>
                    <w:p w14:paraId="5E29B9B7" w14:textId="50A39BD1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395B4BF9" w14:textId="01C67FF8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suitable instruments and units of measurement.</w:t>
                      </w:r>
                    </w:p>
                    <w:p w14:paraId="7FB291BB" w14:textId="7E7E5D61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Explain results and procedures clearly using mathematical language.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0B822E58" w:rsidR="00085DF8" w:rsidRPr="00E602C3" w:rsidRDefault="00CA3538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Supporting children in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0B822E58" w:rsidR="00085DF8" w:rsidRPr="00E602C3" w:rsidRDefault="00CA3538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Supporting children in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085DF8" w:rsidRPr="00E602C3" w:rsidRDefault="00085DF8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085DF8" w:rsidRPr="00E602C3" w:rsidRDefault="00085DF8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085DF8" w:rsidRPr="00E602C3" w:rsidRDefault="00085DF8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085DF8" w:rsidRPr="00E602C3" w:rsidRDefault="00085DF8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2AB3DF34" w:rsidR="00BE2A86" w:rsidRDefault="008A1974" w:rsidP="008A1974">
      <w:pPr>
        <w:spacing w:after="0" w:line="240" w:lineRule="auto"/>
      </w:pPr>
      <w:r>
        <w:br w:type="page"/>
      </w:r>
      <w:r w:rsidR="00FD6E50">
        <w:rPr>
          <w:noProof/>
          <w:lang w:eastAsia="en-GB"/>
        </w:rPr>
        <w:lastRenderedPageBreak/>
        <w:drawing>
          <wp:anchor distT="0" distB="0" distL="114300" distR="114300" simplePos="0" relativeHeight="251693056" behindDoc="0" locked="0" layoutInCell="1" allowOverlap="1" wp14:anchorId="545D1624" wp14:editId="3891293A">
            <wp:simplePos x="0" y="0"/>
            <wp:positionH relativeFrom="column">
              <wp:posOffset>2266462</wp:posOffset>
            </wp:positionH>
            <wp:positionV relativeFrom="paragraph">
              <wp:posOffset>2762817</wp:posOffset>
            </wp:positionV>
            <wp:extent cx="1717409" cy="1101793"/>
            <wp:effectExtent l="0" t="0" r="1016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tton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817" cy="11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F8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3A30A8B9" wp14:editId="2BFC76F7">
            <wp:simplePos x="0" y="0"/>
            <wp:positionH relativeFrom="column">
              <wp:posOffset>7658483</wp:posOffset>
            </wp:positionH>
            <wp:positionV relativeFrom="paragraph">
              <wp:posOffset>-101600</wp:posOffset>
            </wp:positionV>
            <wp:extent cx="1778887" cy="1391090"/>
            <wp:effectExtent l="0" t="0" r="0" b="63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l the Time_9239502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297" cy="1391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DF8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5041C01" wp14:editId="72F96101">
            <wp:simplePos x="0" y="0"/>
            <wp:positionH relativeFrom="column">
              <wp:posOffset>7975063</wp:posOffset>
            </wp:positionH>
            <wp:positionV relativeFrom="paragraph">
              <wp:posOffset>4966286</wp:posOffset>
            </wp:positionV>
            <wp:extent cx="1456442" cy="94668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1209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8CF0791" wp14:editId="50FD21DC">
            <wp:simplePos x="0" y="0"/>
            <wp:positionH relativeFrom="column">
              <wp:posOffset>2586893</wp:posOffset>
            </wp:positionH>
            <wp:positionV relativeFrom="paragraph">
              <wp:posOffset>421884</wp:posOffset>
            </wp:positionV>
            <wp:extent cx="1456442" cy="94668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3C5E4E67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E7421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Can you tell the time?</w:t>
                            </w:r>
                          </w:p>
                          <w:p w14:paraId="2617BD9B" w14:textId="3A0567F4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Whenever possible, ask your child to tell you the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time to the nearest 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five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minutes. Use a clock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with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hands as well as a digital watch or clock.</w:t>
                            </w:r>
                          </w:p>
                          <w:p w14:paraId="77D1AB29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Also ask:</w:t>
                            </w:r>
                          </w:p>
                          <w:p w14:paraId="41A04B84" w14:textId="1498F48D" w:rsidR="00085DF8" w:rsidRPr="004B1209" w:rsidRDefault="00085DF8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What time will it be one hour from now?</w:t>
                            </w:r>
                          </w:p>
                          <w:p w14:paraId="3D7DD81A" w14:textId="4AEA70E8" w:rsidR="00085DF8" w:rsidRPr="004B1209" w:rsidRDefault="00085DF8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What time was it one hour ago?</w:t>
                            </w:r>
                          </w:p>
                          <w:p w14:paraId="1FD82C6C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your child doing various tasks, e.g.</w:t>
                            </w:r>
                          </w:p>
                          <w:p w14:paraId="432CEFF2" w14:textId="33D8BB39" w:rsidR="00085DF8" w:rsidRPr="004B1209" w:rsidRDefault="00CC711E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getting ready for school</w:t>
                            </w:r>
                          </w:p>
                          <w:p w14:paraId="2DFDE00C" w14:textId="57F69630" w:rsidR="00085DF8" w:rsidRPr="004B1209" w:rsidRDefault="00CC711E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tidying a bedroom</w:t>
                            </w:r>
                          </w:p>
                          <w:p w14:paraId="7F88EA9F" w14:textId="26D95F77" w:rsidR="00085DF8" w:rsidRPr="004B1209" w:rsidRDefault="00085DF8" w:rsidP="00085DF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saying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the 5 times, 10 times or 2 times table…</w:t>
                            </w:r>
                          </w:p>
                          <w:p w14:paraId="3BD2DA4E" w14:textId="2509DFF9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guess in advance how long they think an activity will take. Can they beat their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when they repeat it?</w:t>
                            </w:r>
                          </w:p>
                          <w:p w14:paraId="230DA7B9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Make 20</w:t>
                            </w:r>
                          </w:p>
                          <w:p w14:paraId="2D06990E" w14:textId="2CABBCE6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this game you need to write out numbers 0 to 20 on a piece of paper. Make them big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enough to put counters or coins on.</w:t>
                            </w:r>
                          </w:p>
                          <w:p w14:paraId="07DB5EB4" w14:textId="1CF0172D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 Roll a dice. Put a coin on the number that goes with the dice number to make 20,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e.g. throw a ‘4’ and put a coin on 16.</w:t>
                            </w:r>
                          </w:p>
                          <w:p w14:paraId="05CCDD5C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someone else’s counter is there already, replace it with yours!</w:t>
                            </w:r>
                          </w:p>
                          <w:p w14:paraId="1F54CE38" w14:textId="76D346FD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</w:t>
                            </w:r>
                            <w:r w:rsidR="00CC711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rst person to have counters on six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different numbers wins.</w:t>
                            </w:r>
                          </w:p>
                          <w:p w14:paraId="7AA0A652" w14:textId="76882BEF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roll two dice, add the numbers together and look for a number to make 20. The first with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coins on 10 different numbers wins.</w:t>
                            </w:r>
                          </w:p>
                          <w:p w14:paraId="00198F9B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Secret sums</w:t>
                            </w:r>
                          </w:p>
                          <w:p w14:paraId="6FA6CB81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say a number, e.g. 43.</w:t>
                            </w:r>
                          </w:p>
                          <w:p w14:paraId="6CD9F56B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Secretly do something to it (e.g. add 30).</w:t>
                            </w:r>
                          </w:p>
                          <w:p w14:paraId="00A90488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the answer, e.g. 73.</w:t>
                            </w:r>
                          </w:p>
                          <w:p w14:paraId="6F1F9637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child then says another number to you, e.g. 61.</w:t>
                            </w:r>
                          </w:p>
                          <w:p w14:paraId="29D2C0C2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Do the same to that number and say the answer.</w:t>
                            </w:r>
                          </w:p>
                          <w:p w14:paraId="15398C66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child has to guess what you are doing to the number each time!</w:t>
                            </w:r>
                          </w:p>
                          <w:p w14:paraId="3897700D" w14:textId="668D0454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Then they can have a turn at secretly adding or subtracting something to each number that you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to them.</w:t>
                            </w:r>
                          </w:p>
                          <w:p w14:paraId="24B26ACE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Bean race</w:t>
                            </w:r>
                          </w:p>
                          <w:p w14:paraId="6BB830A2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need two dice and a pile of dried beans.</w:t>
                            </w:r>
                          </w:p>
                          <w:p w14:paraId="142EA1DA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 to roll the two dice.</w:t>
                            </w:r>
                          </w:p>
                          <w:p w14:paraId="5C03EA5B" w14:textId="77777777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the two numbers and call out the answer.</w:t>
                            </w:r>
                          </w:p>
                          <w:p w14:paraId="374B4228" w14:textId="77777777" w:rsidR="00085DF8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 are right, you win a bean.</w:t>
                            </w:r>
                          </w:p>
                          <w:p w14:paraId="42290322" w14:textId="5D35D06C" w:rsidR="00085DF8" w:rsidRPr="004B1209" w:rsidRDefault="00085DF8" w:rsidP="00085D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beans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548C7B" id="Text Box 101" o:spid="_x0000_s1029" type="#_x0000_t202" style="position:absolute;margin-left:449.35pt;margin-top:68.05pt;width:365.65pt;height:508.9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179E7421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Can you tell the time?</w:t>
                      </w:r>
                    </w:p>
                    <w:p w14:paraId="2617BD9B" w14:textId="3A0567F4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Whenever possible, ask your child to tell you the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time to the nearest 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five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minutes. Use a clock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with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hands as well as a digital watch or clock.</w:t>
                      </w:r>
                    </w:p>
                    <w:p w14:paraId="77D1AB29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Also ask:</w:t>
                      </w:r>
                    </w:p>
                    <w:p w14:paraId="41A04B84" w14:textId="1498F48D" w:rsidR="00085DF8" w:rsidRPr="004B1209" w:rsidRDefault="00085DF8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What time will it be one hour from now?</w:t>
                      </w:r>
                    </w:p>
                    <w:p w14:paraId="3D7DD81A" w14:textId="4AEA70E8" w:rsidR="00085DF8" w:rsidRPr="004B1209" w:rsidRDefault="00085DF8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What time was it one hour ago?</w:t>
                      </w:r>
                    </w:p>
                    <w:p w14:paraId="1FD82C6C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your child doing various tasks, e.g.</w:t>
                      </w:r>
                    </w:p>
                    <w:p w14:paraId="432CEFF2" w14:textId="33D8BB39" w:rsidR="00085DF8" w:rsidRPr="004B1209" w:rsidRDefault="00CC711E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getting ready for school</w:t>
                      </w:r>
                    </w:p>
                    <w:p w14:paraId="2DFDE00C" w14:textId="57F69630" w:rsidR="00085DF8" w:rsidRPr="004B1209" w:rsidRDefault="00CC711E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tidying a bedroom</w:t>
                      </w:r>
                    </w:p>
                    <w:p w14:paraId="7F88EA9F" w14:textId="26D95F77" w:rsidR="00085DF8" w:rsidRPr="004B1209" w:rsidRDefault="00085DF8" w:rsidP="00085DF8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saying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the 5 times, 10 times or 2 times table…</w:t>
                      </w:r>
                    </w:p>
                    <w:p w14:paraId="3BD2DA4E" w14:textId="2509DFF9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guess in advance how long they think an activity will take. Can they beat their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when they repeat it?</w:t>
                      </w:r>
                    </w:p>
                    <w:p w14:paraId="230DA7B9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Make 20</w:t>
                      </w:r>
                    </w:p>
                    <w:p w14:paraId="2D06990E" w14:textId="2CABBCE6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this game you need to write out numbers 0 to 20 on a piece of paper. Make them big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enough to put counters or coins on.</w:t>
                      </w:r>
                    </w:p>
                    <w:p w14:paraId="07DB5EB4" w14:textId="1CF0172D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 Roll a dice. Put a coin on the number that goes with the dice number to make 20,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e.g. throw a ‘4’ and put a coin on 16.</w:t>
                      </w:r>
                    </w:p>
                    <w:p w14:paraId="05CCDD5C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someone else’s counter is there already, replace it with yours!</w:t>
                      </w:r>
                    </w:p>
                    <w:p w14:paraId="1F54CE38" w14:textId="76D346FD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</w:t>
                      </w:r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rst person to have counters </w:t>
                      </w:r>
                      <w:bookmarkStart w:id="1" w:name="_GoBack"/>
                      <w:bookmarkEnd w:id="1"/>
                      <w:r w:rsidR="00CC711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 six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different numbers wins.</w:t>
                      </w:r>
                    </w:p>
                    <w:p w14:paraId="7AA0A652" w14:textId="76882BEF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roll two dice, add the numbers together and look for a number to make 20. The first with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coins on 10 different numbers wins.</w:t>
                      </w:r>
                    </w:p>
                    <w:p w14:paraId="00198F9B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Secret sums</w:t>
                      </w:r>
                    </w:p>
                    <w:p w14:paraId="6FA6CB81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say a number, e.g. 43.</w:t>
                      </w:r>
                    </w:p>
                    <w:p w14:paraId="6CD9F56B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Secretly do something to it (e.g. add 30).</w:t>
                      </w:r>
                    </w:p>
                    <w:p w14:paraId="00A90488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the answer, e.g. 73.</w:t>
                      </w:r>
                    </w:p>
                    <w:p w14:paraId="6F1F9637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child then says another number to you, e.g. 61.</w:t>
                      </w:r>
                    </w:p>
                    <w:p w14:paraId="29D2C0C2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Do the same to that number and say the answer.</w:t>
                      </w:r>
                    </w:p>
                    <w:p w14:paraId="15398C66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child has to guess what you are doing to the number each time!</w:t>
                      </w:r>
                    </w:p>
                    <w:p w14:paraId="3897700D" w14:textId="668D0454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Then they can have a turn at secretly adding or subtracting something to each number that you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to them.</w:t>
                      </w:r>
                    </w:p>
                    <w:p w14:paraId="24B26ACE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Bean race</w:t>
                      </w:r>
                    </w:p>
                    <w:p w14:paraId="6BB830A2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need two dice and a pile of dried beans.</w:t>
                      </w:r>
                    </w:p>
                    <w:p w14:paraId="142EA1DA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 to roll the two dice.</w:t>
                      </w:r>
                    </w:p>
                    <w:p w14:paraId="5C03EA5B" w14:textId="77777777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the two numbers and call out the answer.</w:t>
                      </w:r>
                    </w:p>
                    <w:p w14:paraId="374B4228" w14:textId="77777777" w:rsidR="00085DF8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 are right, you win a bean.</w:t>
                      </w:r>
                    </w:p>
                    <w:p w14:paraId="42290322" w14:textId="5D35D06C" w:rsidR="00085DF8" w:rsidRPr="004B1209" w:rsidRDefault="00085DF8" w:rsidP="00085D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beans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1C6D2AFB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29939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9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F7860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games</w:t>
                            </w:r>
                          </w:p>
                          <w:p w14:paraId="5618A191" w14:textId="4B81BE71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two dice. Make two-digit numbers, e.g. if you roll a 6 and 4, this could be 64 or 46. If you haven’t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got two dice, roll one dice twice. Ask your child to do one or more of the activities below.</w:t>
                            </w:r>
                          </w:p>
                          <w:p w14:paraId="09FB251A" w14:textId="39A03624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Count on or back from each number in tens.</w:t>
                            </w:r>
                          </w:p>
                          <w:p w14:paraId="02CB18D6" w14:textId="6EB60F0F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 xml:space="preserve">Add 19 to each number in their head. 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(A quick way is to add 20 then take away 1.)</w:t>
                            </w:r>
                          </w:p>
                          <w:p w14:paraId="44847AAC" w14:textId="596CB6D9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 xml:space="preserve">Subtract 9 from each number. 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(A quick way is to take away 10 then add back one.)</w:t>
                            </w:r>
                          </w:p>
                          <w:p w14:paraId="2962E36B" w14:textId="6A9D2EDD" w:rsidR="00085DF8" w:rsidRPr="004B1209" w:rsidRDefault="00085DF8" w:rsidP="004B12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Double each number.</w:t>
                            </w:r>
                          </w:p>
                          <w:p w14:paraId="51BB3C90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Cupboard maths</w:t>
                            </w:r>
                          </w:p>
                          <w:p w14:paraId="170F3F1A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look at the weights printed on jars, tins and packets in the food cupboard, e.g.</w:t>
                            </w:r>
                          </w:p>
                          <w:p w14:paraId="3EF4734E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tinned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tuna 185g</w:t>
                            </w:r>
                          </w:p>
                          <w:p w14:paraId="42F84D47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tinned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tomatoes 400g</w:t>
                            </w:r>
                          </w:p>
                          <w:p w14:paraId="4AB983BE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jam</w:t>
                            </w:r>
                            <w:proofErr w:type="gramEnd"/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454g</w:t>
                            </w:r>
                          </w:p>
                          <w:p w14:paraId="49FFFFE4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six items. Ask your child to put them in order. Is the largest item the heaviest?</w:t>
                            </w:r>
                          </w:p>
                          <w:p w14:paraId="7D08AEEF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Fractions</w:t>
                            </w:r>
                          </w:p>
                          <w:p w14:paraId="512BF03F" w14:textId="33E765DF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12 buttons, or paper clips or dried beans etc</w:t>
                            </w:r>
                            <w:r w:rsidR="00FD6E5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DAC909B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find half of the 12 things.</w:t>
                            </w:r>
                          </w:p>
                          <w:p w14:paraId="00345D7C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find one quarter of the same group.</w:t>
                            </w:r>
                          </w:p>
                          <w:p w14:paraId="73F302FC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one third of the whole group.</w:t>
                            </w:r>
                          </w:p>
                          <w:p w14:paraId="4CC66C71" w14:textId="77777777" w:rsidR="00085DF8" w:rsidRPr="004B1209" w:rsidRDefault="00085DF8" w:rsidP="004B120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Repeat with other numbers.</w:t>
                            </w:r>
                          </w:p>
                          <w:p w14:paraId="733B0CAE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Bingo!</w:t>
                            </w:r>
                          </w:p>
                          <w:p w14:paraId="487EBCAB" w14:textId="5C06A069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One person has the 2x table and the other has the 5x table. Write six numbers in that table on your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piece of paper, e.g.</w:t>
                            </w:r>
                          </w:p>
                          <w:p w14:paraId="4118C8E2" w14:textId="742DC02D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4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8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10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16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18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20</w:t>
                            </w:r>
                          </w:p>
                          <w:p w14:paraId="09B2BAC3" w14:textId="3AA6F7F5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one or two dice. If you choose to roll two dice, add the numbers, e.g. roll two dice, get 3 and 4, add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these to make 7.</w:t>
                            </w:r>
                          </w:p>
                          <w:p w14:paraId="28B38151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that number by 2 or by 5 (that is, by your table number, e.g. 7 x 2 or 7 x 5).</w:t>
                            </w:r>
                          </w:p>
                          <w:p w14:paraId="0974B5EE" w14:textId="77777777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the answer is on your paper, cross it out.</w:t>
                            </w:r>
                          </w:p>
                          <w:p w14:paraId="381ED890" w14:textId="5D741319" w:rsidR="00085DF8" w:rsidRPr="004B1209" w:rsidRDefault="00085DF8" w:rsidP="004B12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4B120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cross out all six of their numbers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7302FF" id="Text Box 16" o:spid="_x0000_s1030" type="#_x0000_t202" style="position:absolute;margin-left:28.35pt;margin-top:68.05pt;width:368.7pt;height:496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" filled="f" stroked="f">
                <v:textbox>
                  <w:txbxContent>
                    <w:p w14:paraId="083F7860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games</w:t>
                      </w:r>
                    </w:p>
                    <w:p w14:paraId="5618A191" w14:textId="4B81BE71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Roll two dice. Make two-digit numbers, e.g. if you roll a 6 and 4, this could be 64 or 46. If you haven’t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got two dice, roll one dice twice. Ask your child to do one or more of the activities below.</w:t>
                      </w:r>
                    </w:p>
                    <w:p w14:paraId="09FB251A" w14:textId="39A03624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Count on or back from each number in tens.</w:t>
                      </w:r>
                    </w:p>
                    <w:p w14:paraId="02CB18D6" w14:textId="6EB60F0F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 xml:space="preserve">Add 19 to each number in their head. 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(A quick way is to add 20 then take away 1.)</w:t>
                      </w:r>
                    </w:p>
                    <w:p w14:paraId="44847AAC" w14:textId="596CB6D9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 xml:space="preserve">Subtract 9 from each number. 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(A quick way is to take away 10 then add back one.)</w:t>
                      </w:r>
                    </w:p>
                    <w:p w14:paraId="2962E36B" w14:textId="6A9D2EDD" w:rsidR="00085DF8" w:rsidRPr="004B1209" w:rsidRDefault="00085DF8" w:rsidP="004B1209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Double each number.</w:t>
                      </w:r>
                    </w:p>
                    <w:p w14:paraId="51BB3C90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Cupboard maths</w:t>
                      </w:r>
                    </w:p>
                    <w:p w14:paraId="170F3F1A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look at the weights printed on jars, tins and packets in the food cupboard, e.g.</w:t>
                      </w:r>
                    </w:p>
                    <w:p w14:paraId="3EF4734E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tinned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tuna 185g</w:t>
                      </w:r>
                    </w:p>
                    <w:p w14:paraId="42F84D47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tinned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tomatoes 400g</w:t>
                      </w:r>
                    </w:p>
                    <w:p w14:paraId="4AB983BE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jam</w:t>
                      </w:r>
                      <w:proofErr w:type="gramEnd"/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454g</w:t>
                      </w:r>
                    </w:p>
                    <w:p w14:paraId="49FFFFE4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six items. Ask your child to put them in order. Is the largest item the heaviest?</w:t>
                      </w:r>
                    </w:p>
                    <w:p w14:paraId="7D08AEEF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Fractions</w:t>
                      </w:r>
                    </w:p>
                    <w:p w14:paraId="512BF03F" w14:textId="33E765DF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12 buttons, or paper clips or dried beans etc</w:t>
                      </w:r>
                      <w:r w:rsidR="00FD6E5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1DAC909B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find half of the 12 things.</w:t>
                      </w:r>
                    </w:p>
                    <w:p w14:paraId="00345D7C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find one quarter of the same group.</w:t>
                      </w:r>
                    </w:p>
                    <w:p w14:paraId="73F302FC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one third of the whole group.</w:t>
                      </w:r>
                    </w:p>
                    <w:p w14:paraId="4CC66C71" w14:textId="77777777" w:rsidR="00085DF8" w:rsidRPr="004B1209" w:rsidRDefault="00085DF8" w:rsidP="004B120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Repeat with other numbers.</w:t>
                      </w:r>
                    </w:p>
                    <w:p w14:paraId="733B0CAE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Bingo!</w:t>
                      </w:r>
                    </w:p>
                    <w:p w14:paraId="487EBCAB" w14:textId="5C06A069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One person has the 2x table and the other has the 5x table. Write six numbers in that table on your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piece of paper, e.g.</w:t>
                      </w:r>
                    </w:p>
                    <w:p w14:paraId="4118C8E2" w14:textId="742DC02D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4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8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10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16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18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20</w:t>
                      </w:r>
                    </w:p>
                    <w:p w14:paraId="09B2BAC3" w14:textId="3AA6F7F5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Roll one or two dice. If you choose to roll two dice, add the numbers, e.g. roll two dice, get 3 and 4, add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these to make 7.</w:t>
                      </w:r>
                    </w:p>
                    <w:p w14:paraId="28B38151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that number by 2 or by 5 (that is, by your table number, e.g. 7 x 2 or 7 x 5).</w:t>
                      </w:r>
                    </w:p>
                    <w:p w14:paraId="0974B5EE" w14:textId="77777777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the answer is on your paper, cross it out.</w:t>
                      </w:r>
                    </w:p>
                    <w:p w14:paraId="381ED890" w14:textId="5D741319" w:rsidR="00085DF8" w:rsidRPr="004B1209" w:rsidRDefault="00085DF8" w:rsidP="004B12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4B120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cross out all six of their numbers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2"/>
      <w:headerReference w:type="default" r:id="rId13"/>
      <w:footerReference w:type="even" r:id="rId14"/>
      <w:footerReference w:type="defaul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95510" w14:textId="77777777" w:rsidR="00796B3E" w:rsidRDefault="00796B3E" w:rsidP="00312064">
      <w:pPr>
        <w:spacing w:after="0" w:line="240" w:lineRule="auto"/>
      </w:pPr>
      <w:r>
        <w:separator/>
      </w:r>
    </w:p>
  </w:endnote>
  <w:endnote w:type="continuationSeparator" w:id="0">
    <w:p w14:paraId="555816DC" w14:textId="77777777" w:rsidR="00796B3E" w:rsidRDefault="00796B3E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085DF8" w:rsidRDefault="00085DF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085DF8" w:rsidRPr="00AF44A3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085DF8" w:rsidRPr="00AF44A3" w:rsidRDefault="00085DF8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085DF8" w:rsidRPr="00AF44A3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085DF8" w:rsidRPr="00AF44A3" w:rsidRDefault="00085DF8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5057BE8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C593A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085DF8" w:rsidRDefault="00085DF8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5C5D9E" w14:textId="77777777" w:rsidR="00796B3E" w:rsidRDefault="00796B3E" w:rsidP="00312064">
      <w:pPr>
        <w:spacing w:after="0" w:line="240" w:lineRule="auto"/>
      </w:pPr>
      <w:r>
        <w:separator/>
      </w:r>
    </w:p>
  </w:footnote>
  <w:footnote w:type="continuationSeparator" w:id="0">
    <w:p w14:paraId="695B8ED0" w14:textId="77777777" w:rsidR="00796B3E" w:rsidRDefault="00796B3E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085DF8" w:rsidRPr="008A1974" w:rsidRDefault="00085DF8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4F46E8D4" w:rsidR="00085DF8" w:rsidRDefault="00085D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19DF63E3">
          <wp:simplePos x="0" y="0"/>
          <wp:positionH relativeFrom="column">
            <wp:posOffset>4431030</wp:posOffset>
          </wp:positionH>
          <wp:positionV relativeFrom="paragraph">
            <wp:posOffset>-608770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68268AB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2BD40C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085DF8" w:rsidRPr="00E602C3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085DF8" w:rsidRPr="00E602C3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085DF8" w:rsidRPr="00E602C3" w:rsidRDefault="00085DF8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085DF8" w:rsidRPr="00E602C3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085DF8" w:rsidRPr="00E602C3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085DF8" w:rsidRPr="00E602C3" w:rsidRDefault="00085DF8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957AFFA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CA3538">
      <w:t>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3"/>
  </w:num>
  <w:num w:numId="4">
    <w:abstractNumId w:val="10"/>
  </w:num>
  <w:num w:numId="5">
    <w:abstractNumId w:val="21"/>
  </w:num>
  <w:num w:numId="6">
    <w:abstractNumId w:val="26"/>
  </w:num>
  <w:num w:numId="7">
    <w:abstractNumId w:val="14"/>
  </w:num>
  <w:num w:numId="8">
    <w:abstractNumId w:val="12"/>
  </w:num>
  <w:num w:numId="9">
    <w:abstractNumId w:val="3"/>
  </w:num>
  <w:num w:numId="10">
    <w:abstractNumId w:val="27"/>
  </w:num>
  <w:num w:numId="11">
    <w:abstractNumId w:val="2"/>
  </w:num>
  <w:num w:numId="12">
    <w:abstractNumId w:val="18"/>
  </w:num>
  <w:num w:numId="13">
    <w:abstractNumId w:val="4"/>
  </w:num>
  <w:num w:numId="14">
    <w:abstractNumId w:val="8"/>
  </w:num>
  <w:num w:numId="15">
    <w:abstractNumId w:val="20"/>
  </w:num>
  <w:num w:numId="16">
    <w:abstractNumId w:val="16"/>
  </w:num>
  <w:num w:numId="17">
    <w:abstractNumId w:val="0"/>
  </w:num>
  <w:num w:numId="18">
    <w:abstractNumId w:val="6"/>
  </w:num>
  <w:num w:numId="19">
    <w:abstractNumId w:val="19"/>
  </w:num>
  <w:num w:numId="20">
    <w:abstractNumId w:val="5"/>
  </w:num>
  <w:num w:numId="21">
    <w:abstractNumId w:val="13"/>
  </w:num>
  <w:num w:numId="22">
    <w:abstractNumId w:val="17"/>
  </w:num>
  <w:num w:numId="23">
    <w:abstractNumId w:val="9"/>
  </w:num>
  <w:num w:numId="24">
    <w:abstractNumId w:val="15"/>
  </w:num>
  <w:num w:numId="25">
    <w:abstractNumId w:val="24"/>
  </w:num>
  <w:num w:numId="26">
    <w:abstractNumId w:val="7"/>
  </w:num>
  <w:num w:numId="27">
    <w:abstractNumId w:val="1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B1209"/>
    <w:rsid w:val="004B32E6"/>
    <w:rsid w:val="004B3A43"/>
    <w:rsid w:val="0051169C"/>
    <w:rsid w:val="006471EA"/>
    <w:rsid w:val="006D17CF"/>
    <w:rsid w:val="006D71B3"/>
    <w:rsid w:val="00796B3E"/>
    <w:rsid w:val="00890C10"/>
    <w:rsid w:val="008A1974"/>
    <w:rsid w:val="00A11CEB"/>
    <w:rsid w:val="00A34C86"/>
    <w:rsid w:val="00A460F1"/>
    <w:rsid w:val="00AF44A3"/>
    <w:rsid w:val="00B06898"/>
    <w:rsid w:val="00BB1E96"/>
    <w:rsid w:val="00BB3FAD"/>
    <w:rsid w:val="00BE2A86"/>
    <w:rsid w:val="00C00592"/>
    <w:rsid w:val="00C519A5"/>
    <w:rsid w:val="00C57936"/>
    <w:rsid w:val="00CA3538"/>
    <w:rsid w:val="00CC711E"/>
    <w:rsid w:val="00CC7E03"/>
    <w:rsid w:val="00DC4482"/>
    <w:rsid w:val="00E2567F"/>
    <w:rsid w:val="00E602C3"/>
    <w:rsid w:val="00E93755"/>
    <w:rsid w:val="00EB57CC"/>
    <w:rsid w:val="00F24946"/>
    <w:rsid w:val="00F63640"/>
    <w:rsid w:val="00F76215"/>
    <w:rsid w:val="00FA3FA3"/>
    <w:rsid w:val="00FC7F5C"/>
    <w:rsid w:val="00FD6E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A7EDA3-CD4E-428A-9CFB-C721BB725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2ED9791B</Template>
  <TotalTime>0</TotalTime>
  <Pages>2</Pages>
  <Words>4</Words>
  <Characters>28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dcterms:created xsi:type="dcterms:W3CDTF">2015-07-07T07:32:00Z</dcterms:created>
  <dcterms:modified xsi:type="dcterms:W3CDTF">2015-07-07T07:32:00Z</dcterms:modified>
</cp:coreProperties>
</file>