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EEAFD" w14:textId="2ECB2BA9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</w:t>
                            </w:r>
                            <w:r w:rsidR="00813D4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me of the LNF expectations </w:t>
                            </w:r>
                            <w:proofErr w:type="gramStart"/>
                            <w:r w:rsidR="00813D4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 your</w:t>
                            </w:r>
                            <w:proofErr w:type="gramEnd"/>
                            <w:r w:rsidR="00813D4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child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include:</w:t>
                            </w:r>
                          </w:p>
                          <w:p w14:paraId="4069D15D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3691B461" w14:textId="33C94D6B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</w:t>
                            </w:r>
                            <w:r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0EC1ADAE" w14:textId="21A4BFF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es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timate with numbers up to 1</w:t>
                            </w:r>
                            <w:r w:rsidR="0004319E"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</w:t>
                            </w:r>
                          </w:p>
                          <w:p w14:paraId="60A166A4" w14:textId="2B257962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multiplication tables for 2, 3, 4, 5, 6 and 10 and use to solve division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problems.</w:t>
                            </w:r>
                          </w:p>
                          <w:p w14:paraId="2AEB8A41" w14:textId="30DB6F2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and divide numbers by 10 and 1</w:t>
                            </w:r>
                            <w:r w:rsidR="00E208B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0.</w:t>
                            </w:r>
                          </w:p>
                          <w:p w14:paraId="2923AFF0" w14:textId="2829823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differences within 1</w:t>
                            </w:r>
                            <w:r w:rsidRPr="0004319E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6F6944D6" w14:textId="5B754D53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a 2-digit number to, and subtract a 2-digit number from, a 3-digit number using an appropriate mental or written method.</w:t>
                            </w:r>
                          </w:p>
                          <w:p w14:paraId="3482B11E" w14:textId="4243BCC7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multiply and div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ide 2-digit numbers by a single-</w:t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digit number.</w:t>
                            </w:r>
                          </w:p>
                          <w:p w14:paraId="14D18A9E" w14:textId="0F870352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Estimate by rounding to the nearest 10 or 100.</w:t>
                            </w:r>
                          </w:p>
                          <w:p w14:paraId="45BF8426" w14:textId="49971889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money to pay for items up to £10 and calculate the change.</w:t>
                            </w:r>
                          </w:p>
                          <w:p w14:paraId="5F3D7AD9" w14:textId="44951F0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items up to £100.</w:t>
                            </w:r>
                          </w:p>
                          <w:p w14:paraId="549EB6E4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7DB1D6C" w14:textId="3BADF489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Measure on a ruler to the nearest mm and record using a mix of units,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e.g. 1cm 3mm.</w:t>
                            </w:r>
                          </w:p>
                          <w:p w14:paraId="5C0494D8" w14:textId="1B8B083C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Use weighing scales with divisions to weigh objects to the nearest 5g, 10g,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25g or 100g.</w:t>
                            </w:r>
                          </w:p>
                          <w:p w14:paraId="36CF0FCA" w14:textId="02232A40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Measure capacities to the nearest 50ml or 100ml.</w:t>
                            </w:r>
                          </w:p>
                          <w:p w14:paraId="409D92BF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1FF455DD" w14:textId="48652B24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tables, diagrams, bar charts, pictograms and Venn and Carroll diagrams.</w:t>
                            </w:r>
                          </w:p>
                          <w:p w14:paraId="7B8ED021" w14:textId="54D1B5BF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charts, timetables, diagrams and graphs.</w:t>
                            </w:r>
                          </w:p>
                          <w:p w14:paraId="30D381D1" w14:textId="77777777" w:rsidR="00B9345B" w:rsidRPr="00AF700E" w:rsidRDefault="00B9345B" w:rsidP="00AF70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3D280445" w14:textId="36CAAE06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4338A0A2" w14:textId="3981774E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22100301" w14:textId="2A211CDE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5B501421" w:rsidR="00B9345B" w:rsidRPr="00AF700E" w:rsidRDefault="00B9345B" w:rsidP="00AF70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F70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5C5EEAFD" w14:textId="2ECB2BA9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</w:t>
                      </w:r>
                      <w:r w:rsidR="00813D4D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me of the LNF expectations </w:t>
                      </w:r>
                      <w:proofErr w:type="gramStart"/>
                      <w:r w:rsidR="00813D4D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 your</w:t>
                      </w:r>
                      <w:proofErr w:type="gramEnd"/>
                      <w:r w:rsidR="00813D4D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child</w:t>
                      </w:r>
                      <w:bookmarkStart w:id="1" w:name="_GoBack"/>
                      <w:bookmarkEnd w:id="1"/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include:</w:t>
                      </w:r>
                    </w:p>
                    <w:p w14:paraId="4069D15D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3691B461" w14:textId="33C94D6B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</w:t>
                      </w:r>
                      <w:r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0EC1ADAE" w14:textId="21A4BFF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es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timate with numbers up to 1</w:t>
                      </w:r>
                      <w:r w:rsidR="0004319E"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</w:t>
                      </w:r>
                    </w:p>
                    <w:p w14:paraId="60A166A4" w14:textId="2B257962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multiplication tables for 2, 3, 4, 5, 6 and 10 and use to solve division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problems.</w:t>
                      </w:r>
                    </w:p>
                    <w:p w14:paraId="2AEB8A41" w14:textId="30DB6F2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and divide numbers by 10 and 1</w:t>
                      </w:r>
                      <w:r w:rsidR="00E208B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0.</w:t>
                      </w:r>
                    </w:p>
                    <w:p w14:paraId="2923AFF0" w14:textId="2829823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differences within 1</w:t>
                      </w:r>
                      <w:r w:rsidRPr="0004319E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6F6944D6" w14:textId="5B754D53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a 2-digit number to, and subtract a 2-digit number from, a 3-digit number using an appropriate mental or written method.</w:t>
                      </w:r>
                    </w:p>
                    <w:p w14:paraId="3482B11E" w14:textId="4243BCC7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multiply and div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ide 2-digit numbers by a single-</w:t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digit number.</w:t>
                      </w:r>
                    </w:p>
                    <w:p w14:paraId="14D18A9E" w14:textId="0F870352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Estimate by rounding to the nearest 10 or 100.</w:t>
                      </w:r>
                    </w:p>
                    <w:p w14:paraId="45BF8426" w14:textId="49971889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money to pay for items up to £10 and calculate the change.</w:t>
                      </w:r>
                    </w:p>
                    <w:p w14:paraId="5F3D7AD9" w14:textId="44951F0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items up to £100.</w:t>
                      </w:r>
                    </w:p>
                    <w:p w14:paraId="549EB6E4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7DB1D6C" w14:textId="3BADF489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Measure on a ruler to the nearest mm and record using a mix of units,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e.g. 1cm 3mm.</w:t>
                      </w:r>
                    </w:p>
                    <w:p w14:paraId="5C0494D8" w14:textId="1B8B083C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Use weighing scales with divisions to weigh objects to the nearest 5g, 10g,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25g or 100g.</w:t>
                      </w:r>
                    </w:p>
                    <w:p w14:paraId="36CF0FCA" w14:textId="02232A40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Measure capacities to the nearest 50ml or 100ml.</w:t>
                      </w:r>
                    </w:p>
                    <w:p w14:paraId="409D92BF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1FF455DD" w14:textId="48652B24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tables, diagrams, bar charts, pictograms and Venn and Carroll diagrams.</w:t>
                      </w:r>
                    </w:p>
                    <w:p w14:paraId="7B8ED021" w14:textId="54D1B5BF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charts, timetables, diagrams and graphs.</w:t>
                      </w:r>
                    </w:p>
                    <w:p w14:paraId="30D381D1" w14:textId="77777777" w:rsidR="00B9345B" w:rsidRPr="00AF700E" w:rsidRDefault="00B9345B" w:rsidP="00AF70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3D280445" w14:textId="36CAAE06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4338A0A2" w14:textId="3981774E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22100301" w14:textId="2A211CDE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5B501421" w:rsidR="00B9345B" w:rsidRPr="00AF700E" w:rsidRDefault="00B9345B" w:rsidP="00AF700E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F70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0D8DF4AA" w:rsidR="00B9345B" w:rsidRPr="00E602C3" w:rsidRDefault="0021376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Supporting children in Numeracy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0D8DF4AA" w:rsidR="00B9345B" w:rsidRPr="00E602C3" w:rsidRDefault="0021376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Supporting children in Numeracy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B9345B" w:rsidRPr="00E602C3" w:rsidRDefault="00B9345B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B9345B" w:rsidRPr="00E602C3" w:rsidRDefault="00B9345B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65B785B6" w:rsidR="00BE2A86" w:rsidRDefault="008A1974" w:rsidP="008A1974">
      <w:pPr>
        <w:spacing w:after="0" w:line="240" w:lineRule="auto"/>
      </w:pPr>
      <w:r>
        <w:br w:type="page"/>
      </w:r>
      <w:r w:rsidR="00605468">
        <w:rPr>
          <w:noProof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 wp14:anchorId="0B38D860" wp14:editId="4F62A88C">
            <wp:simplePos x="0" y="0"/>
            <wp:positionH relativeFrom="column">
              <wp:posOffset>2852420</wp:posOffset>
            </wp:positionH>
            <wp:positionV relativeFrom="paragraph">
              <wp:posOffset>4130968</wp:posOffset>
            </wp:positionV>
            <wp:extent cx="1431876" cy="13244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876" cy="132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569679A4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F5F57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Measuring</w:t>
                            </w:r>
                          </w:p>
                          <w:p w14:paraId="52E9664B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a tape measure that shows centimetres.</w:t>
                            </w:r>
                          </w:p>
                          <w:p w14:paraId="0C39529B" w14:textId="772DB293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 measuring lengths of different objects, e.g. the length of a sofa, the width of a table,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length of the bath, the height of a door.</w:t>
                            </w:r>
                          </w:p>
                          <w:p w14:paraId="63172107" w14:textId="461E6578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Record the measurement in centimetres, or metres and centimetres if it is more than a metre, e.g. if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bath is 165 cm long, you could say it is 1m 65cm (or 1.65m).</w:t>
                            </w:r>
                          </w:p>
                          <w:p w14:paraId="095AFEBC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Write all the measurements in order.</w:t>
                            </w:r>
                          </w:p>
                          <w:p w14:paraId="02EB2913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Looking around</w:t>
                            </w:r>
                          </w:p>
                          <w:p w14:paraId="15978865" w14:textId="5B17F5DA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room at home.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Challenge your child to spot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20 right angles in it.</w:t>
                            </w:r>
                          </w:p>
                          <w:p w14:paraId="71584BE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Pairs to 100</w:t>
                            </w:r>
                          </w:p>
                          <w:p w14:paraId="6363D1A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This is a game for two players.</w:t>
                            </w:r>
                          </w:p>
                          <w:p w14:paraId="3882BB39" w14:textId="1ED4FB56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draw 10 circles. Write a different two-digit number in each circle – but not a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‘tens’ number (10, 20,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30, 40…).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 turn, choose one of the other player’s numbers.</w:t>
                            </w:r>
                          </w:p>
                          <w:p w14:paraId="0A553AE6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The other player must then say what to add to that number to make 100, e.g. choose 64, </w:t>
                            </w:r>
                            <w:proofErr w:type="gramStart"/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</w:t>
                            </w:r>
                            <w:proofErr w:type="gramEnd"/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36.</w:t>
                            </w:r>
                          </w:p>
                          <w:p w14:paraId="4A776BC4" w14:textId="68249A8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the other player is right, she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crosses out the chosen number.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cross out six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numbers wins.</w:t>
                            </w:r>
                          </w:p>
                          <w:p w14:paraId="626E2AA0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1</w:t>
                            </w:r>
                          </w:p>
                          <w:p w14:paraId="37662699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about 20 counters or coins.</w:t>
                            </w:r>
                          </w:p>
                          <w:p w14:paraId="37172E70" w14:textId="390D8266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two dice to make a two-digit number, e.g. if you roll a 4 and 1, this could be 41 or 14.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these two numbers in your head. If you are right, you win a counter. Tell your partner how you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worked out the sum.</w:t>
                            </w:r>
                          </w:p>
                          <w:p w14:paraId="0C8FB3E8" w14:textId="507F31F8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count</w:t>
                            </w:r>
                            <w:r w:rsidR="006054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ers wins.</w:t>
                            </w:r>
                            <w:r w:rsidR="006054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try subtracting the smaller number from the larger one.</w:t>
                            </w:r>
                          </w:p>
                          <w:p w14:paraId="7FF57FA7" w14:textId="7777777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2</w:t>
                            </w:r>
                          </w:p>
                          <w:p w14:paraId="66CEB9C8" w14:textId="63CFECD7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Put some dominoes face down.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Shuffle them.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choose a domino.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the two numbers on your domino.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Whoever has the biggest answer keeps the two dominoes.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winner is the person with the most dominoes when they have all been used.</w:t>
                            </w:r>
                          </w:p>
                          <w:p w14:paraId="381ED890" w14:textId="09D0F764" w:rsidR="00B9345B" w:rsidRPr="00B9345B" w:rsidRDefault="00B9345B" w:rsidP="0060546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29" type="#_x0000_t202" style="position:absolute;margin-left:28.35pt;margin-top:68pt;width:368.7pt;height:523.4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" filled="f" stroked="f">
                <v:textbox>
                  <w:txbxContent>
                    <w:p w14:paraId="30AF5F57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Measuring</w:t>
                      </w:r>
                    </w:p>
                    <w:p w14:paraId="52E9664B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a tape measure that shows centimetres.</w:t>
                      </w:r>
                    </w:p>
                    <w:p w14:paraId="0C39529B" w14:textId="772DB293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 measuring lengths of different objects, e.g. the length of a sofa, the width of a table,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length of the bath, the height of a door.</w:t>
                      </w:r>
                    </w:p>
                    <w:p w14:paraId="63172107" w14:textId="461E6578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Record the measurement in centimetres, or metres and centimetres if it is more than a metre, e.g. if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bath is 165 cm long, you could say it is 1m 65cm (or 1.65m).</w:t>
                      </w:r>
                    </w:p>
                    <w:p w14:paraId="095AFEBC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Write all the measurements in order.</w:t>
                      </w:r>
                    </w:p>
                    <w:p w14:paraId="02EB2913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Looking around</w:t>
                      </w:r>
                    </w:p>
                    <w:p w14:paraId="15978865" w14:textId="5B17F5DA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room at home.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Challenge your child to spot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20 right angles in it.</w:t>
                      </w:r>
                    </w:p>
                    <w:p w14:paraId="71584BE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Pairs to 100</w:t>
                      </w:r>
                    </w:p>
                    <w:p w14:paraId="6363D1A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This is a game for two players.</w:t>
                      </w:r>
                    </w:p>
                    <w:p w14:paraId="3882BB39" w14:textId="1ED4FB56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draw 10 circles. Write a different two-digit number in each circle – but not a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‘tens’ number (10, 20,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30, 40…).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 turn, choose one of the other player’s numbers.</w:t>
                      </w:r>
                    </w:p>
                    <w:p w14:paraId="0A553AE6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The other player must then say what to add to that number to make 100, e.g. choose 64, </w:t>
                      </w:r>
                      <w:proofErr w:type="gramStart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</w:t>
                      </w:r>
                      <w:proofErr w:type="gramEnd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36.</w:t>
                      </w:r>
                    </w:p>
                    <w:p w14:paraId="4A776BC4" w14:textId="68249A8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the other player is right, she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crosses out the chosen number.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cross out six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numbers wins.</w:t>
                      </w:r>
                    </w:p>
                    <w:p w14:paraId="626E2AA0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1</w:t>
                      </w:r>
                    </w:p>
                    <w:p w14:paraId="37662699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about 20 counters or coins.</w:t>
                      </w:r>
                    </w:p>
                    <w:p w14:paraId="37172E70" w14:textId="390D8266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two dice to make a two-digit number, e.g. if you roll a 4 and 1, this could be 41 or 14.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these two numbers in your head. If you are right, you win a counter. Tell your partner how you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worked out the sum.</w:t>
                      </w:r>
                    </w:p>
                    <w:p w14:paraId="0C8FB3E8" w14:textId="507F31F8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count</w:t>
                      </w:r>
                      <w:r w:rsidR="006054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ers wins.</w:t>
                      </w:r>
                      <w:r w:rsidR="006054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try subtracting the smaller number from the larger one.</w:t>
                      </w:r>
                    </w:p>
                    <w:p w14:paraId="7FF57FA7" w14:textId="7777777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2</w:t>
                      </w:r>
                    </w:p>
                    <w:p w14:paraId="66CEB9C8" w14:textId="63CFECD7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Put some dominoes face down.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Shuffle them.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choose a domino.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the two numbers on your domino.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Whoever has the biggest answer keeps the two dominoes.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winner is the person with the most dominoes when they have all been used.</w:t>
                      </w:r>
                    </w:p>
                    <w:p w14:paraId="381ED890" w14:textId="09D0F764" w:rsidR="00B9345B" w:rsidRPr="00B9345B" w:rsidRDefault="00B9345B" w:rsidP="0060546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40CFA93A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247765"/>
                <wp:effectExtent l="0" t="0" r="0" b="63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24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825ED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 3</w:t>
                            </w:r>
                          </w:p>
                          <w:p w14:paraId="407C0DBB" w14:textId="159318FA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three dice.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If you have only one dice, roll it </w:t>
                            </w:r>
                            <w:r w:rsidR="0004319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three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times.</w:t>
                            </w:r>
                          </w:p>
                          <w:p w14:paraId="7613BEF7" w14:textId="70F3251F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Make three-digit numbers, e.g. if you roll 2, 4 and 6,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could make 246, 264, 426, 462, 624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and 642.</w:t>
                            </w:r>
                          </w:p>
                          <w:p w14:paraId="74AD9AE5" w14:textId="3AE41D35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Ask your child to round the three-digit number to the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nearest multiple of 10. Check whether it is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correct, e.g.</w:t>
                            </w:r>
                          </w:p>
                          <w:p w14:paraId="40159FF2" w14:textId="7E88C3FD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76 to the nearest multiple of 10 is 80.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134 to the nearest multiple of 10 is 130.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(A number ending in a 5 always rounds up.)</w:t>
                            </w:r>
                          </w:p>
                          <w:p w14:paraId="2D982A34" w14:textId="4731DC2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again. This time round three-digit numbers to the nearest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100.</w:t>
                            </w:r>
                          </w:p>
                          <w:p w14:paraId="4197CBE8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Mugs</w:t>
                            </w:r>
                          </w:p>
                          <w:p w14:paraId="7ACED4A4" w14:textId="6108A788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You need a 1 litre measuring jug and a selection of different mugs, cups or beakers.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fill a mug with water.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Pour the water carefully into the jug.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the measurement to the nearest 10 millilitres.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Write the measurement on a piece of paper.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Do this for each mug or cup.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ask your child to write all the measurements in order.</w:t>
                            </w:r>
                          </w:p>
                          <w:p w14:paraId="2B20E682" w14:textId="77777777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Sum it up</w:t>
                            </w:r>
                          </w:p>
                          <w:p w14:paraId="42290322" w14:textId="7582B9F3" w:rsidR="00B9345B" w:rsidRPr="00B9345B" w:rsidRDefault="00B9345B" w:rsidP="00B934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Each player needs a dice.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Say: Go! Then each rolls a dice at the same time.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Add up all the numbers showing on your own dice, at the sides as well as at the top.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Whoever has the highest total scores 1 point.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9345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points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E548C7B"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30" type="#_x0000_t202" style="position:absolute;margin-left:449.35pt;margin-top:68.05pt;width:365.65pt;height:491.95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" filled="f" stroked="f">
                <v:textbox>
                  <w:txbxContent>
                    <w:p w14:paraId="178825ED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 3</w:t>
                      </w:r>
                    </w:p>
                    <w:p w14:paraId="407C0DBB" w14:textId="159318FA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three dice.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If you have only one dice, roll it </w:t>
                      </w:r>
                      <w:r w:rsidR="0004319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three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times.</w:t>
                      </w:r>
                    </w:p>
                    <w:p w14:paraId="7613BEF7" w14:textId="70F3251F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Make three-digit numbers, e.g. if you roll 2, 4 and 6,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could make 246, 264, 426, 462, 624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and 642.</w:t>
                      </w:r>
                    </w:p>
                    <w:p w14:paraId="74AD9AE5" w14:textId="3AE41D35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Ask your child to round the three-digit number to the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nearest multiple of 10. Check whether it is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correct, e.g.</w:t>
                      </w:r>
                    </w:p>
                    <w:p w14:paraId="40159FF2" w14:textId="7E88C3FD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76 to the nearest multiple of 10 is 80.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134 to the nearest multiple of 10 is 130.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(A number ending in a 5 always rounds up.)</w:t>
                      </w:r>
                    </w:p>
                    <w:p w14:paraId="2D982A34" w14:textId="4731DC2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Roll again. This </w:t>
                      </w:r>
                      <w:bookmarkStart w:id="1" w:name="_GoBack"/>
                      <w:bookmarkEnd w:id="1"/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round three-digit numbers to the nearest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100.</w:t>
                      </w:r>
                    </w:p>
                    <w:p w14:paraId="4197CBE8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Mugs</w:t>
                      </w:r>
                    </w:p>
                    <w:p w14:paraId="7ACED4A4" w14:textId="6108A788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You need a 1 litre measuring jug and a selection of different mugs, cups or beakers.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fill a mug with water.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Pour the water carefully into the jug.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the measurement to the nearest 10 millilitres.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Write the measurement on a piece of paper.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Do this for each mug or cup.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ask your child to write all the measurements in order.</w:t>
                      </w:r>
                    </w:p>
                    <w:p w14:paraId="2B20E682" w14:textId="77777777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Sum it up</w:t>
                      </w:r>
                    </w:p>
                    <w:p w14:paraId="42290322" w14:textId="7582B9F3" w:rsidR="00B9345B" w:rsidRPr="00B9345B" w:rsidRDefault="00B9345B" w:rsidP="00B934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Each player needs a dice.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Say: Go! Then each rolls a dice at the same time.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Add up all the numbers showing on your own dice, at the sides as well as at the top.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Whoever has the highest total scores 1 point.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9345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points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85DF8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20E1685E">
            <wp:simplePos x="0" y="0"/>
            <wp:positionH relativeFrom="column">
              <wp:posOffset>7974965</wp:posOffset>
            </wp:positionH>
            <wp:positionV relativeFrom="paragraph">
              <wp:posOffset>-36342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A86" w:rsidSect="008A1974">
      <w:headerReference w:type="even" r:id="rId11"/>
      <w:headerReference w:type="default" r:id="rId12"/>
      <w:footerReference w:type="even" r:id="rId13"/>
      <w:footerReference w:type="default" r:id="rId14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888FF" w14:textId="77777777" w:rsidR="00CD13B1" w:rsidRDefault="00CD13B1" w:rsidP="00312064">
      <w:pPr>
        <w:spacing w:after="0" w:line="240" w:lineRule="auto"/>
      </w:pPr>
      <w:r>
        <w:separator/>
      </w:r>
    </w:p>
  </w:endnote>
  <w:endnote w:type="continuationSeparator" w:id="0">
    <w:p w14:paraId="325EBA45" w14:textId="77777777" w:rsidR="00CD13B1" w:rsidRDefault="00CD13B1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Default="00B9345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E5CCA6C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2F832A3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Default="00B9345B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EEFC6" w14:textId="77777777" w:rsidR="00CD13B1" w:rsidRDefault="00CD13B1" w:rsidP="00312064">
      <w:pPr>
        <w:spacing w:after="0" w:line="240" w:lineRule="auto"/>
      </w:pPr>
      <w:r>
        <w:separator/>
      </w:r>
    </w:p>
  </w:footnote>
  <w:footnote w:type="continuationSeparator" w:id="0">
    <w:p w14:paraId="527807AE" w14:textId="77777777" w:rsidR="00CD13B1" w:rsidRDefault="00CD13B1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8A1974" w:rsidRDefault="00B9345B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16BB7F99" w:rsidR="00B9345B" w:rsidRDefault="00B934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BA8F895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3CD8A65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116057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B9345B" w:rsidRPr="00E602C3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B9345B" w:rsidRPr="00E602C3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A0D1A99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813D4D">
      <w:t>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7"/>
  </w:num>
  <w:num w:numId="4">
    <w:abstractNumId w:val="14"/>
  </w:num>
  <w:num w:numId="5">
    <w:abstractNumId w:val="25"/>
  </w:num>
  <w:num w:numId="6">
    <w:abstractNumId w:val="30"/>
  </w:num>
  <w:num w:numId="7">
    <w:abstractNumId w:val="18"/>
  </w:num>
  <w:num w:numId="8">
    <w:abstractNumId w:val="16"/>
  </w:num>
  <w:num w:numId="9">
    <w:abstractNumId w:val="4"/>
  </w:num>
  <w:num w:numId="10">
    <w:abstractNumId w:val="31"/>
  </w:num>
  <w:num w:numId="11">
    <w:abstractNumId w:val="3"/>
  </w:num>
  <w:num w:numId="12">
    <w:abstractNumId w:val="22"/>
  </w:num>
  <w:num w:numId="13">
    <w:abstractNumId w:val="7"/>
  </w:num>
  <w:num w:numId="14">
    <w:abstractNumId w:val="12"/>
  </w:num>
  <w:num w:numId="15">
    <w:abstractNumId w:val="24"/>
  </w:num>
  <w:num w:numId="16">
    <w:abstractNumId w:val="20"/>
  </w:num>
  <w:num w:numId="17">
    <w:abstractNumId w:val="0"/>
  </w:num>
  <w:num w:numId="18">
    <w:abstractNumId w:val="9"/>
  </w:num>
  <w:num w:numId="19">
    <w:abstractNumId w:val="23"/>
  </w:num>
  <w:num w:numId="20">
    <w:abstractNumId w:val="8"/>
  </w:num>
  <w:num w:numId="21">
    <w:abstractNumId w:val="17"/>
  </w:num>
  <w:num w:numId="22">
    <w:abstractNumId w:val="21"/>
  </w:num>
  <w:num w:numId="23">
    <w:abstractNumId w:val="13"/>
  </w:num>
  <w:num w:numId="24">
    <w:abstractNumId w:val="19"/>
  </w:num>
  <w:num w:numId="25">
    <w:abstractNumId w:val="28"/>
  </w:num>
  <w:num w:numId="26">
    <w:abstractNumId w:val="10"/>
  </w:num>
  <w:num w:numId="27">
    <w:abstractNumId w:val="2"/>
  </w:num>
  <w:num w:numId="28">
    <w:abstractNumId w:val="29"/>
  </w:num>
  <w:num w:numId="29">
    <w:abstractNumId w:val="32"/>
  </w:num>
  <w:num w:numId="30">
    <w:abstractNumId w:val="11"/>
  </w:num>
  <w:num w:numId="31">
    <w:abstractNumId w:val="6"/>
  </w:num>
  <w:num w:numId="32">
    <w:abstractNumId w:val="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4319E"/>
    <w:rsid w:val="00084F61"/>
    <w:rsid w:val="00085DF8"/>
    <w:rsid w:val="00094387"/>
    <w:rsid w:val="00131507"/>
    <w:rsid w:val="00142268"/>
    <w:rsid w:val="00186203"/>
    <w:rsid w:val="0021376B"/>
    <w:rsid w:val="002A270E"/>
    <w:rsid w:val="002D51A2"/>
    <w:rsid w:val="00305839"/>
    <w:rsid w:val="00312064"/>
    <w:rsid w:val="00396861"/>
    <w:rsid w:val="00414D13"/>
    <w:rsid w:val="0043117D"/>
    <w:rsid w:val="004B1209"/>
    <w:rsid w:val="004B32E6"/>
    <w:rsid w:val="004B3A43"/>
    <w:rsid w:val="0051169C"/>
    <w:rsid w:val="005A122D"/>
    <w:rsid w:val="00605468"/>
    <w:rsid w:val="00630129"/>
    <w:rsid w:val="006471EA"/>
    <w:rsid w:val="00655CD7"/>
    <w:rsid w:val="006D17CF"/>
    <w:rsid w:val="006D71B3"/>
    <w:rsid w:val="00813D4D"/>
    <w:rsid w:val="00890C10"/>
    <w:rsid w:val="008A1974"/>
    <w:rsid w:val="00955E56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C7E03"/>
    <w:rsid w:val="00CD13B1"/>
    <w:rsid w:val="00DC4482"/>
    <w:rsid w:val="00E208B8"/>
    <w:rsid w:val="00E2567F"/>
    <w:rsid w:val="00E602C3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A9388-9C52-4BFA-9AFC-EA3F539B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F48AC3D</Template>
  <TotalTime>0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3</cp:revision>
  <cp:lastPrinted>2015-07-07T07:53:00Z</cp:lastPrinted>
  <dcterms:created xsi:type="dcterms:W3CDTF">2015-07-07T07:34:00Z</dcterms:created>
  <dcterms:modified xsi:type="dcterms:W3CDTF">2015-07-07T07:53:00Z</dcterms:modified>
</cp:coreProperties>
</file>