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6BF8494A">
                <wp:simplePos x="0" y="0"/>
                <wp:positionH relativeFrom="page">
                  <wp:posOffset>360045</wp:posOffset>
                </wp:positionH>
                <wp:positionV relativeFrom="page">
                  <wp:posOffset>864236</wp:posOffset>
                </wp:positionV>
                <wp:extent cx="4644000" cy="610708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107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714D27" w14:textId="6E89AFA3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So</w:t>
                            </w:r>
                            <w:r w:rsidR="004B416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me of the LNF expectations </w:t>
                            </w:r>
                            <w:proofErr w:type="gramStart"/>
                            <w:r w:rsidR="004B416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for  your</w:t>
                            </w:r>
                            <w:proofErr w:type="gramEnd"/>
                            <w:r w:rsidR="004B416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child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include:</w:t>
                            </w:r>
                          </w:p>
                          <w:p w14:paraId="5CA9D318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Number Skills</w:t>
                            </w:r>
                          </w:p>
                          <w:p w14:paraId="7A14185B" w14:textId="6551EA28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write numbers to 100</w:t>
                            </w:r>
                            <w:r w:rsidRPr="0046426B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6FF756B0" w14:textId="77982EBE" w:rsidR="005E3389" w:rsidRPr="005E3389" w:rsidRDefault="0046426B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Compare numbers with one</w:t>
                            </w:r>
                            <w:r w:rsidR="005E3389"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and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two</w:t>
                            </w:r>
                            <w:r w:rsidR="005E3389"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decimal places.</w:t>
                            </w:r>
                          </w:p>
                          <w:p w14:paraId="7EC5930C" w14:textId="2ADC2128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recall multiplication tables for 2, 3, 4, 5, 6</w:t>
                            </w:r>
                            <w:r w:rsidR="008178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, 8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and 10 and use to solve division problems.</w:t>
                            </w:r>
                          </w:p>
                          <w:p w14:paraId="7CA72FF6" w14:textId="358EEFFF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doubling and halving strategies.</w:t>
                            </w:r>
                          </w:p>
                          <w:p w14:paraId="34E7F345" w14:textId="4799DDA2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understanding of simple fraction and decimal equivalences when measuring and calculating.</w:t>
                            </w:r>
                          </w:p>
                          <w:p w14:paraId="416C5E21" w14:textId="30303C9E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di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fferences between numbers with one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decimal place.</w:t>
                            </w:r>
                          </w:p>
                          <w:p w14:paraId="7563FD70" w14:textId="1617E4CC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Add and subtract 3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-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digit numbers using an appropriate mental or written method.</w:t>
                            </w:r>
                          </w:p>
                          <w:p w14:paraId="17FEAFA5" w14:textId="2A338D3E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and divide 3-digit numbers by a single-digit number.</w:t>
                            </w:r>
                          </w:p>
                          <w:p w14:paraId="20A50D75" w14:textId="1C4B6F90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Estimate by rounding to the nearest 10, 100 or 1</w:t>
                            </w:r>
                            <w:r w:rsidR="0046426B" w:rsidRPr="0046426B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7702040A" w14:textId="2DB1208E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Order and compare the cost of items up to £1</w:t>
                            </w:r>
                            <w:r w:rsidR="0046426B" w:rsidRPr="0046426B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2361D8DD" w14:textId="7F3AB522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 xml:space="preserve">Add and subtract totals less than £100 using correct notation, 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e.g. £28.18 + £33.45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BC9590B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Measuring Skills</w:t>
                            </w:r>
                          </w:p>
                          <w:p w14:paraId="7669F520" w14:textId="3DDDD939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use analogue and digital clocks.</w:t>
                            </w:r>
                          </w:p>
                          <w:p w14:paraId="59EDCFD3" w14:textId="02E33128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Time events in minutes and seconds, and order the results.</w:t>
                            </w:r>
                          </w:p>
                          <w:p w14:paraId="134AAD98" w14:textId="60E19004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Carry out practical activities involving timed events and explain which unit of time is the most appropriate.</w:t>
                            </w:r>
                          </w:p>
                          <w:p w14:paraId="32F24ED3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Data Skills</w:t>
                            </w:r>
                          </w:p>
                          <w:p w14:paraId="14C6CDBF" w14:textId="0E97A401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Extract and interpret information from diagrams, timetables and charts.</w:t>
                            </w:r>
                          </w:p>
                          <w:p w14:paraId="29CFCABD" w14:textId="158446AA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Represent data using lists, tally charts, diagrams, bar charts, line graphs etc.</w:t>
                            </w:r>
                          </w:p>
                          <w:p w14:paraId="23A190E6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Developing Numerical Reasoning</w:t>
                            </w:r>
                          </w:p>
                          <w:p w14:paraId="0840920A" w14:textId="600DAC48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Transfer mathematical skills to a variety of contexts and everyday situations.</w:t>
                            </w:r>
                          </w:p>
                          <w:p w14:paraId="302F2BE0" w14:textId="1CA34853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appropriate mathematics and techniques to use.</w:t>
                            </w:r>
                          </w:p>
                          <w:p w14:paraId="1CB30A97" w14:textId="3F1A5EBC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and use suitable instruments and units of measurement.</w:t>
                            </w:r>
                          </w:p>
                          <w:p w14:paraId="7FB291BB" w14:textId="71B1302E" w:rsidR="00B9345B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Explain results and procedures clearly using mathematical language.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480.85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" filled="f" stroked="f">
                <v:textbox>
                  <w:txbxContent>
                    <w:p w14:paraId="73714D27" w14:textId="6E89AFA3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So</w:t>
                      </w:r>
                      <w:r w:rsidR="004B416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me of the LNF expectations </w:t>
                      </w:r>
                      <w:proofErr w:type="gramStart"/>
                      <w:r w:rsidR="004B416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for  your</w:t>
                      </w:r>
                      <w:proofErr w:type="gramEnd"/>
                      <w:r w:rsidR="004B416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child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include:</w:t>
                      </w:r>
                    </w:p>
                    <w:p w14:paraId="5CA9D318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Number Skills</w:t>
                      </w:r>
                    </w:p>
                    <w:p w14:paraId="7A14185B" w14:textId="6551EA28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write numbers to 100</w:t>
                      </w:r>
                      <w:r w:rsidRPr="0046426B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6FF756B0" w14:textId="77982EBE" w:rsidR="005E3389" w:rsidRPr="005E3389" w:rsidRDefault="0046426B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Compare numbers with one</w:t>
                      </w:r>
                      <w:r w:rsidR="005E3389"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and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two</w:t>
                      </w:r>
                      <w:r w:rsidR="005E3389"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decimal places.</w:t>
                      </w:r>
                    </w:p>
                    <w:p w14:paraId="7EC5930C" w14:textId="2ADC2128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recall multiplication tables for 2, 3, 4, 5, 6</w:t>
                      </w:r>
                      <w:r w:rsidR="008178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, 8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and 10 and use to solve division problems.</w:t>
                      </w:r>
                    </w:p>
                    <w:p w14:paraId="7CA72FF6" w14:textId="358EEFFF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doubling and halving strategies.</w:t>
                      </w:r>
                    </w:p>
                    <w:p w14:paraId="34E7F345" w14:textId="4799DDA2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understanding of simple fraction and decimal equivalences when measuring and calculating.</w:t>
                      </w:r>
                    </w:p>
                    <w:p w14:paraId="416C5E21" w14:textId="30303C9E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di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fferences between numbers with one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decimal place.</w:t>
                      </w:r>
                    </w:p>
                    <w:p w14:paraId="7563FD70" w14:textId="1617E4CC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Add and subtract 3</w:t>
                      </w:r>
                      <w:r w:rsidR="0046426B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-</w:t>
                      </w:r>
                      <w:r w:rsidRPr="005E338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digit numbers using an appropriate mental or written method.</w:t>
                      </w:r>
                    </w:p>
                    <w:p w14:paraId="17FEAFA5" w14:textId="2A338D3E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and divide 3-digit numbers by a single-digit number.</w:t>
                      </w:r>
                    </w:p>
                    <w:p w14:paraId="20A50D75" w14:textId="1C4B6F90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Estimate by rounding to the nearest 10, 100 or 1</w:t>
                      </w:r>
                      <w:r w:rsidR="0046426B" w:rsidRPr="0046426B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7702040A" w14:textId="2DB1208E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Order and compare the cost of items up to £1</w:t>
                      </w:r>
                      <w:r w:rsidR="0046426B" w:rsidRPr="0046426B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2361D8DD" w14:textId="7F3AB522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 xml:space="preserve">Add and subtract totals less than £100 using correct notation, 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e.g. £28.18 + £33.45</w:t>
                      </w:r>
                      <w:r w:rsidR="0046426B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.</w:t>
                      </w:r>
                    </w:p>
                    <w:p w14:paraId="7BC9590B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Measuring Skills</w:t>
                      </w:r>
                    </w:p>
                    <w:p w14:paraId="7669F520" w14:textId="3DDDD939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use analogue and digital clocks.</w:t>
                      </w:r>
                    </w:p>
                    <w:p w14:paraId="59EDCFD3" w14:textId="02E33128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Time events in minutes and seconds, and order the results.</w:t>
                      </w:r>
                    </w:p>
                    <w:p w14:paraId="134AAD98" w14:textId="60E19004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Carry out practical activities involving timed events and explain which unit of time is the most appropriate.</w:t>
                      </w:r>
                    </w:p>
                    <w:p w14:paraId="32F24ED3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Data Skills</w:t>
                      </w:r>
                    </w:p>
                    <w:p w14:paraId="14C6CDBF" w14:textId="0E97A401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Extract and interpret information from diagrams, timetables and charts.</w:t>
                      </w:r>
                    </w:p>
                    <w:p w14:paraId="29CFCABD" w14:textId="158446AA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Represent data using lists, tally charts, diagrams, bar charts, line graphs etc.</w:t>
                      </w:r>
                    </w:p>
                    <w:p w14:paraId="23A190E6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Developing Numerical Reasoning</w:t>
                      </w:r>
                    </w:p>
                    <w:p w14:paraId="0840920A" w14:textId="600DAC48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Transfer mathematical skills to a variety of contexts and everyday situations.</w:t>
                      </w:r>
                    </w:p>
                    <w:p w14:paraId="302F2BE0" w14:textId="1CA34853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appropriate mathematics and techniques to use.</w:t>
                      </w:r>
                    </w:p>
                    <w:p w14:paraId="1CB30A97" w14:textId="3F1A5EBC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and use suitable instruments and units of measurement.</w:t>
                      </w:r>
                    </w:p>
                    <w:p w14:paraId="7FB291BB" w14:textId="71B1302E" w:rsidR="00B9345B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Explain results and procedures clearly using mathematical language.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04D5C2B2" w:rsidR="00B9345B" w:rsidRPr="00E602C3" w:rsidRDefault="004B4168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Supporting children in Numeracy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04D5C2B2" w:rsidR="00B9345B" w:rsidRPr="00E602C3" w:rsidRDefault="004B4168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Supporting children in Numeracy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B9345B" w:rsidRPr="00E602C3" w:rsidRDefault="00B9345B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B9345B" w:rsidRPr="00E602C3" w:rsidRDefault="00B9345B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B9345B" w:rsidRPr="00E602C3" w:rsidRDefault="00B9345B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B9345B" w:rsidRPr="00E602C3" w:rsidRDefault="00B9345B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1A551C42" w:rsidR="00BE2A86" w:rsidRDefault="008A1974" w:rsidP="008A1974">
      <w:pPr>
        <w:spacing w:after="0" w:line="240" w:lineRule="auto"/>
      </w:pPr>
      <w:r>
        <w:br w:type="page"/>
      </w:r>
      <w:r w:rsidR="00C40F98">
        <w:rPr>
          <w:noProof/>
          <w:lang w:eastAsia="en-GB"/>
        </w:rPr>
        <w:lastRenderedPageBreak/>
        <w:drawing>
          <wp:anchor distT="0" distB="0" distL="114300" distR="114300" simplePos="0" relativeHeight="251691008" behindDoc="0" locked="0" layoutInCell="1" allowOverlap="1" wp14:anchorId="55041C01" wp14:editId="12FF8F47">
            <wp:simplePos x="0" y="0"/>
            <wp:positionH relativeFrom="column">
              <wp:posOffset>7079615</wp:posOffset>
            </wp:positionH>
            <wp:positionV relativeFrom="paragraph">
              <wp:posOffset>3006725</wp:posOffset>
            </wp:positionV>
            <wp:extent cx="1456055" cy="9461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389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3C4E8018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740134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740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EC4979" w14:textId="2BDD0FA5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35CB9D92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  <w:t xml:space="preserve">Telephone challenges </w:t>
                            </w:r>
                          </w:p>
                          <w:p w14:paraId="5F68B21E" w14:textId="33949654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Challenge your child to find numbers in the telephone directory where the digits </w:t>
                            </w:r>
                            <w:r w:rsidR="00C40F98">
                              <w:rPr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add up to 42. </w:t>
                            </w:r>
                          </w:p>
                          <w:p w14:paraId="4E861F0F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Find as many as possible in 10 minutes. </w:t>
                            </w:r>
                          </w:p>
                          <w:p w14:paraId="0A626D73" w14:textId="77777777" w:rsidR="005E3389" w:rsidRPr="005E3389" w:rsidRDefault="005E3389" w:rsidP="00DA34E4">
                            <w:pPr>
                              <w:spacing w:after="12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On another day, see if they can beat their previous total. </w:t>
                            </w:r>
                          </w:p>
                          <w:p w14:paraId="7D0D96F0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  <w:t xml:space="preserve">Line it up </w:t>
                            </w:r>
                          </w:p>
                          <w:p w14:paraId="0D645DF1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You need a ruler marked in centimetres and millimetres. </w:t>
                            </w:r>
                          </w:p>
                          <w:p w14:paraId="5E7497A1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Use the ruler to draw 10 different straight lines on a piece of paper. </w:t>
                            </w:r>
                          </w:p>
                          <w:p w14:paraId="39E9D45B" w14:textId="44B5D316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Ask your child to estimate the length of each line and write the estimate on the </w:t>
                            </w:r>
                            <w:r w:rsidR="00C40F98">
                              <w:rPr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line. </w:t>
                            </w:r>
                          </w:p>
                          <w:p w14:paraId="5A846ADE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Now give them the ruler and ask them to measure each line to the nearest millimetre. </w:t>
                            </w:r>
                          </w:p>
                          <w:p w14:paraId="2504AF40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pacing w:val="-4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pacing w:val="-4"/>
                                <w:sz w:val="19"/>
                                <w:szCs w:val="19"/>
                              </w:rPr>
                              <w:t xml:space="preserve">Ask them to write the measurement next to the estimate, and work out the difference. </w:t>
                            </w:r>
                          </w:p>
                          <w:p w14:paraId="3FC3F39B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A difference of 5 millimetres or less scores 10 points. A difference of 1 centimetre or less scores 5 points. </w:t>
                            </w:r>
                          </w:p>
                          <w:p w14:paraId="5B65547A" w14:textId="08B9A8F1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How close to 100 points can </w:t>
                            </w:r>
                            <w:r w:rsidR="0046426B">
                              <w:rPr>
                                <w:sz w:val="19"/>
                                <w:szCs w:val="19"/>
                              </w:rPr>
                              <w:t>he/she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get? </w:t>
                            </w:r>
                          </w:p>
                          <w:p w14:paraId="0E6FD620" w14:textId="77777777" w:rsidR="00C40F98" w:rsidRDefault="00C40F98" w:rsidP="005E3389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</w:p>
                          <w:p w14:paraId="5966BDFC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  <w:t xml:space="preserve">Dicey subtractions </w:t>
                            </w:r>
                          </w:p>
                          <w:p w14:paraId="55935B71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Take turns to roll a dice twice. </w:t>
                            </w:r>
                          </w:p>
                          <w:p w14:paraId="1127D14D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Fill in the missing boxes. </w:t>
                            </w:r>
                          </w:p>
                          <w:p w14:paraId="3F9522E2" w14:textId="2B72D5F1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>400</w:t>
                            </w:r>
                            <w:r w:rsidRPr="005E3389">
                              <w:rPr>
                                <w:rFonts w:ascii="MS Gothic" w:eastAsia="MS Gothic" w:hAnsi="MS Gothic" w:hint="eastAsia"/>
                                <w:sz w:val="32"/>
                                <w:szCs w:val="32"/>
                              </w:rPr>
                              <w:t>☐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–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399</w:t>
                            </w:r>
                            <w:r w:rsidRPr="005E3389">
                              <w:rPr>
                                <w:rFonts w:ascii="MS Gothic" w:eastAsia="MS Gothic" w:hAnsi="MS Gothic" w:hint="eastAsia"/>
                                <w:sz w:val="32"/>
                                <w:szCs w:val="32"/>
                              </w:rPr>
                              <w:t>☐</w:t>
                            </w:r>
                          </w:p>
                          <w:p w14:paraId="5767FC83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e.g. 4002 – 3994 </w:t>
                            </w:r>
                          </w:p>
                          <w:p w14:paraId="73764903" w14:textId="77777777" w:rsidR="00C40F98" w:rsidRDefault="00C40F98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4B4F0136" w14:textId="5592D1C2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Count on from the smaller to the larger number, 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>e.g</w:t>
                            </w:r>
                            <w:r w:rsidR="0046426B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3995, 3996, 3997, 3998, 3999, 4000, 4001, </w:t>
                            </w:r>
                            <w:proofErr w:type="gramStart"/>
                            <w:r w:rsidRPr="005E3389">
                              <w:rPr>
                                <w:sz w:val="19"/>
                                <w:szCs w:val="19"/>
                              </w:rPr>
                              <w:t>4002</w:t>
                            </w:r>
                            <w:proofErr w:type="gramEnd"/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  <w:p w14:paraId="30EE435E" w14:textId="5BF7B39E" w:rsidR="005E3389" w:rsidRPr="005E3389" w:rsidRDefault="0046426B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You counted on eight, so you score eight</w:t>
                            </w:r>
                            <w:r w:rsidR="005E3389" w:rsidRPr="005E3389">
                              <w:rPr>
                                <w:sz w:val="19"/>
                                <w:szCs w:val="19"/>
                              </w:rPr>
                              <w:t xml:space="preserve"> points. </w:t>
                            </w:r>
                          </w:p>
                          <w:p w14:paraId="42290322" w14:textId="0EA0D586" w:rsidR="00B9345B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Keep 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a running total of your score. 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>The first to get 50 or more points wins.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E548C7B"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29" type="#_x0000_t202" style="position:absolute;margin-left:449.35pt;margin-top:68.05pt;width:365.65pt;height:530.7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DZ1A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" filled="f" stroked="f">
                <v:textbox>
                  <w:txbxContent>
                    <w:p w14:paraId="5AEC4979" w14:textId="2BDD0FA5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 </w:t>
                      </w:r>
                    </w:p>
                    <w:p w14:paraId="35CB9D92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b/>
                          <w:color w:val="5B5AA5"/>
                          <w:sz w:val="19"/>
                          <w:szCs w:val="19"/>
                        </w:rPr>
                        <w:t xml:space="preserve">Telephone challenges </w:t>
                      </w:r>
                    </w:p>
                    <w:p w14:paraId="5F68B21E" w14:textId="33949654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Challenge your child to find numbers in the telephone directory where the digits </w:t>
                      </w:r>
                      <w:r w:rsidR="00C40F98">
                        <w:rPr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add up to 42. </w:t>
                      </w:r>
                    </w:p>
                    <w:p w14:paraId="4E861F0F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Find as many as possible in 10 minutes. </w:t>
                      </w:r>
                    </w:p>
                    <w:p w14:paraId="0A626D73" w14:textId="77777777" w:rsidR="005E3389" w:rsidRPr="005E3389" w:rsidRDefault="005E3389" w:rsidP="00DA34E4">
                      <w:pPr>
                        <w:spacing w:after="12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>On anot</w:t>
                      </w:r>
                      <w:bookmarkStart w:id="1" w:name="_GoBack"/>
                      <w:bookmarkEnd w:id="1"/>
                      <w:r w:rsidRPr="005E3389">
                        <w:rPr>
                          <w:sz w:val="19"/>
                          <w:szCs w:val="19"/>
                        </w:rPr>
                        <w:t xml:space="preserve">her day, see if they can beat their previous total. </w:t>
                      </w:r>
                    </w:p>
                    <w:p w14:paraId="7D0D96F0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b/>
                          <w:color w:val="5B5AA5"/>
                          <w:sz w:val="19"/>
                          <w:szCs w:val="19"/>
                        </w:rPr>
                        <w:t xml:space="preserve">Line it up </w:t>
                      </w:r>
                    </w:p>
                    <w:p w14:paraId="0D645DF1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You need a ruler marked in centimetres and millimetres. </w:t>
                      </w:r>
                    </w:p>
                    <w:p w14:paraId="5E7497A1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Use the ruler to draw 10 different straight lines on a piece of paper. </w:t>
                      </w:r>
                    </w:p>
                    <w:p w14:paraId="39E9D45B" w14:textId="44B5D316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Ask your child to estimate the length of each line and write the estimate on the </w:t>
                      </w:r>
                      <w:r w:rsidR="00C40F98">
                        <w:rPr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line. </w:t>
                      </w:r>
                    </w:p>
                    <w:p w14:paraId="5A846ADE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Now give them the ruler and ask them to measure each line to the nearest millimetre. </w:t>
                      </w:r>
                    </w:p>
                    <w:p w14:paraId="2504AF40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pacing w:val="-4"/>
                          <w:sz w:val="19"/>
                          <w:szCs w:val="19"/>
                        </w:rPr>
                      </w:pPr>
                      <w:r w:rsidRPr="005E3389">
                        <w:rPr>
                          <w:spacing w:val="-4"/>
                          <w:sz w:val="19"/>
                          <w:szCs w:val="19"/>
                        </w:rPr>
                        <w:t xml:space="preserve">Ask them to write the measurement next to the estimate, and work out the difference. </w:t>
                      </w:r>
                    </w:p>
                    <w:p w14:paraId="3FC3F39B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A difference of 5 millimetres or less scores 10 points. A difference of 1 centimetre or less scores 5 points. </w:t>
                      </w:r>
                    </w:p>
                    <w:p w14:paraId="5B65547A" w14:textId="08B9A8F1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How close to 100 points can </w:t>
                      </w:r>
                      <w:r w:rsidR="0046426B">
                        <w:rPr>
                          <w:sz w:val="19"/>
                          <w:szCs w:val="19"/>
                        </w:rPr>
                        <w:t>he/she</w:t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 get? </w:t>
                      </w:r>
                    </w:p>
                    <w:p w14:paraId="0E6FD620" w14:textId="77777777" w:rsidR="00C40F98" w:rsidRDefault="00C40F98" w:rsidP="005E3389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</w:rPr>
                      </w:pPr>
                    </w:p>
                    <w:p w14:paraId="5966BDFC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b/>
                          <w:color w:val="5B5AA5"/>
                          <w:sz w:val="19"/>
                          <w:szCs w:val="19"/>
                        </w:rPr>
                        <w:t xml:space="preserve">Dicey subtractions </w:t>
                      </w:r>
                    </w:p>
                    <w:p w14:paraId="55935B71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Take turns to roll a dice twice. </w:t>
                      </w:r>
                    </w:p>
                    <w:p w14:paraId="1127D14D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Fill in the missing boxes. </w:t>
                      </w:r>
                    </w:p>
                    <w:p w14:paraId="3F9522E2" w14:textId="2B72D5F1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>400</w:t>
                      </w:r>
                      <w:r w:rsidRPr="005E3389">
                        <w:rPr>
                          <w:rFonts w:ascii="MS Gothic" w:eastAsia="MS Gothic" w:hAnsi="MS Gothic" w:hint="eastAsia"/>
                          <w:sz w:val="32"/>
                          <w:szCs w:val="32"/>
                        </w:rPr>
                        <w:t>☐</w:t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sz w:val="19"/>
                          <w:szCs w:val="19"/>
                        </w:rPr>
                        <w:t>–</w:t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 399</w:t>
                      </w:r>
                      <w:r w:rsidRPr="005E3389">
                        <w:rPr>
                          <w:rFonts w:ascii="MS Gothic" w:eastAsia="MS Gothic" w:hAnsi="MS Gothic" w:hint="eastAsia"/>
                          <w:sz w:val="32"/>
                          <w:szCs w:val="32"/>
                        </w:rPr>
                        <w:t>☐</w:t>
                      </w:r>
                    </w:p>
                    <w:p w14:paraId="5767FC83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e.g. 4002 – 3994 </w:t>
                      </w:r>
                    </w:p>
                    <w:p w14:paraId="73764903" w14:textId="77777777" w:rsidR="00C40F98" w:rsidRDefault="00C40F98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</w:p>
                    <w:p w14:paraId="4B4F0136" w14:textId="5592D1C2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Count on from the smaller to the larger number, </w:t>
                      </w:r>
                      <w:r>
                        <w:rPr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sz w:val="19"/>
                          <w:szCs w:val="19"/>
                        </w:rPr>
                        <w:t>e.g</w:t>
                      </w:r>
                      <w:r w:rsidR="0046426B">
                        <w:rPr>
                          <w:sz w:val="19"/>
                          <w:szCs w:val="19"/>
                        </w:rPr>
                        <w:t>.</w:t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 3995, 3996, 3997, 3998, 3999, 4000, 4001, </w:t>
                      </w:r>
                      <w:proofErr w:type="gramStart"/>
                      <w:r w:rsidRPr="005E3389">
                        <w:rPr>
                          <w:sz w:val="19"/>
                          <w:szCs w:val="19"/>
                        </w:rPr>
                        <w:t>4002</w:t>
                      </w:r>
                      <w:proofErr w:type="gramEnd"/>
                      <w:r w:rsidRPr="005E3389">
                        <w:rPr>
                          <w:sz w:val="19"/>
                          <w:szCs w:val="19"/>
                        </w:rPr>
                        <w:t xml:space="preserve">. </w:t>
                      </w:r>
                    </w:p>
                    <w:p w14:paraId="30EE435E" w14:textId="5BF7B39E" w:rsidR="005E3389" w:rsidRPr="005E3389" w:rsidRDefault="0046426B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>You counted on eight, so you score eight</w:t>
                      </w:r>
                      <w:r w:rsidR="005E3389" w:rsidRPr="005E3389">
                        <w:rPr>
                          <w:sz w:val="19"/>
                          <w:szCs w:val="19"/>
                        </w:rPr>
                        <w:t xml:space="preserve"> points. </w:t>
                      </w:r>
                    </w:p>
                    <w:p w14:paraId="42290322" w14:textId="0EA0D586" w:rsidR="00B9345B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Keep </w:t>
                      </w:r>
                      <w:r>
                        <w:rPr>
                          <w:sz w:val="19"/>
                          <w:szCs w:val="19"/>
                        </w:rPr>
                        <w:t xml:space="preserve">a running total of your score. </w:t>
                      </w:r>
                      <w:r w:rsidRPr="005E3389">
                        <w:rPr>
                          <w:sz w:val="19"/>
                          <w:szCs w:val="19"/>
                        </w:rPr>
                        <w:t>The first to get 50 or more points wins.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3389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115A080D" wp14:editId="4E29CA45">
            <wp:simplePos x="0" y="0"/>
            <wp:positionH relativeFrom="column">
              <wp:posOffset>2985135</wp:posOffset>
            </wp:positionH>
            <wp:positionV relativeFrom="paragraph">
              <wp:posOffset>1466655</wp:posOffset>
            </wp:positionV>
            <wp:extent cx="1159087" cy="992042"/>
            <wp:effectExtent l="0" t="0" r="952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pping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087" cy="992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45B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6116F0DE">
                <wp:simplePos x="0" y="0"/>
                <wp:positionH relativeFrom="page">
                  <wp:posOffset>360045</wp:posOffset>
                </wp:positionH>
                <wp:positionV relativeFrom="page">
                  <wp:posOffset>863599</wp:posOffset>
                </wp:positionV>
                <wp:extent cx="4682490" cy="6646985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64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1461A9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Guess my number</w:t>
                            </w:r>
                          </w:p>
                          <w:p w14:paraId="44F3679C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a number between 0 and 1 with one decimal place, e.g. 0.6.</w:t>
                            </w:r>
                          </w:p>
                          <w:p w14:paraId="0984C7D0" w14:textId="15E316A2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Challenge your child to ask you questions to guess your number. You may only answer ‘Yes’ or ‘No’. For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example, he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/she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could ask questions like ‘Is it less than </w:t>
                            </w:r>
                            <w:r w:rsidR="00051A1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 half?’</w:t>
                            </w:r>
                          </w:p>
                          <w:p w14:paraId="45F237AD" w14:textId="5CC1EEF3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See if he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/she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can guess your number in 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fewer than five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questions.</w:t>
                            </w:r>
                          </w:p>
                          <w:p w14:paraId="784EBBC4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let your child choose a mystery number for you to guess.</w:t>
                            </w:r>
                          </w:p>
                          <w:p w14:paraId="5B3EE2C6" w14:textId="2E38C7FD" w:rsidR="005E3389" w:rsidRPr="005E3389" w:rsidRDefault="005E3389" w:rsidP="00DA34E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Extend the game by choosing a number with one decimal place between 1 and 10, e.g. 3.6. You may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need more questions!</w:t>
                            </w:r>
                          </w:p>
                          <w:p w14:paraId="168EA3F8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How much?</w:t>
                            </w:r>
                          </w:p>
                          <w:p w14:paraId="793512FE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While shopping, point out an item costing less than £1.</w:t>
                            </w:r>
                          </w:p>
                          <w:p w14:paraId="0426996E" w14:textId="43FF7942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Ask your child to work out in 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their head the cost of three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items.</w:t>
                            </w:r>
                          </w:p>
                          <w:p w14:paraId="57D8CDE0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them to guess first.</w:t>
                            </w:r>
                          </w:p>
                          <w:p w14:paraId="335EFE11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See how close they come.</w:t>
                            </w:r>
                          </w:p>
                          <w:p w14:paraId="187FBEA2" w14:textId="1893172C" w:rsidR="005E3389" w:rsidRPr="005E3389" w:rsidRDefault="005E3389" w:rsidP="00DA34E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If you see any items labelled, for example, ‘2 for £3.50’, ask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them to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work out the cost of one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item for you, and to explain how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they got the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answer.</w:t>
                            </w:r>
                          </w:p>
                          <w:p w14:paraId="28144BD4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Dicey division</w:t>
                            </w:r>
                          </w:p>
                          <w:p w14:paraId="7E61F78D" w14:textId="1C928A3C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For this game you need a 1–100 board (a snakes and ladders board will do), a dice and 20 coins or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counters.</w:t>
                            </w:r>
                          </w:p>
                          <w:p w14:paraId="0F62DB74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turns.</w:t>
                            </w:r>
                          </w:p>
                          <w:p w14:paraId="5E89B519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a two-digit number. Roll a dice. If you roll 1, roll again.</w:t>
                            </w:r>
                          </w:p>
                          <w:p w14:paraId="5AD472E0" w14:textId="41C6F83A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your two-digit number divides exactly by the dice number, put a coin on your chosen two-digit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number. Otherwise, miss that turn.</w:t>
                            </w:r>
                          </w:p>
                          <w:p w14:paraId="2347CF4C" w14:textId="77777777" w:rsidR="005E3389" w:rsidRPr="005E3389" w:rsidRDefault="005E3389" w:rsidP="00DA34E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counters on the board wins.</w:t>
                            </w:r>
                          </w:p>
                          <w:p w14:paraId="14E85ADF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Times tables</w:t>
                            </w:r>
                          </w:p>
                          <w:p w14:paraId="30F2E2B2" w14:textId="43579D20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together the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6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times table forwards, then backwards. Ask your child questions, such as:</w:t>
                            </w:r>
                          </w:p>
                          <w:p w14:paraId="70EF9DA7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Nine sixes? How many sixes in 42?</w:t>
                            </w:r>
                          </w:p>
                          <w:p w14:paraId="33800B73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Six times four? Forty-eight divided by six?</w:t>
                            </w:r>
                          </w:p>
                          <w:p w14:paraId="52441750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Three multiplied by six? Six times what equals sixty?</w:t>
                            </w:r>
                          </w:p>
                          <w:p w14:paraId="193F3E6B" w14:textId="5947999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Repeat with the 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8 and </w:t>
                            </w:r>
                            <w:r w:rsidR="008178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10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times tables.</w:t>
                            </w:r>
                          </w:p>
                          <w:p w14:paraId="381ED890" w14:textId="09D0F764" w:rsidR="00B9345B" w:rsidRPr="005E3389" w:rsidRDefault="00B9345B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7302FF" id="Text Box 16" o:spid="_x0000_s1030" type="#_x0000_t202" style="position:absolute;margin-left:28.35pt;margin-top:68pt;width:368.7pt;height:523.4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" filled="f" stroked="f">
                <v:textbox>
                  <w:txbxContent>
                    <w:p w14:paraId="4C1461A9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Guess my number</w:t>
                      </w:r>
                    </w:p>
                    <w:p w14:paraId="44F3679C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a number between 0 and 1 with one decimal place, e.g. 0.6.</w:t>
                      </w:r>
                    </w:p>
                    <w:p w14:paraId="0984C7D0" w14:textId="15E316A2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Challenge your child to ask you questions to guess your number. You may only answer ‘Yes’ or ‘No’. For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example, he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/she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could ask questions like ‘Is it less than </w:t>
                      </w:r>
                      <w:r w:rsidR="00051A1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 half?’</w:t>
                      </w:r>
                    </w:p>
                    <w:p w14:paraId="45F237AD" w14:textId="5CC1EEF3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See if he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/she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can guess your number in 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fewer than five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questions.</w:t>
                      </w:r>
                    </w:p>
                    <w:p w14:paraId="784EBBC4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let your child choose a mystery number for you to guess.</w:t>
                      </w:r>
                    </w:p>
                    <w:p w14:paraId="5B3EE2C6" w14:textId="2E38C7FD" w:rsidR="005E3389" w:rsidRPr="005E3389" w:rsidRDefault="005E3389" w:rsidP="00DA34E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Extend the game by choosing a number with one decimal place between 1 and 10, e.g. 3.6. You may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need more questions!</w:t>
                      </w:r>
                    </w:p>
                    <w:p w14:paraId="168EA3F8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How much?</w:t>
                      </w:r>
                    </w:p>
                    <w:p w14:paraId="793512FE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While shopping, point out an item costing less than £1.</w:t>
                      </w:r>
                    </w:p>
                    <w:p w14:paraId="0426996E" w14:textId="43FF7942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Ask your child to work out in 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their head the cost of three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items.</w:t>
                      </w:r>
                    </w:p>
                    <w:p w14:paraId="57D8CDE0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them to guess first.</w:t>
                      </w:r>
                    </w:p>
                    <w:p w14:paraId="335EFE11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See how close they come.</w:t>
                      </w:r>
                    </w:p>
                    <w:p w14:paraId="187FBEA2" w14:textId="1893172C" w:rsidR="005E3389" w:rsidRPr="005E3389" w:rsidRDefault="005E3389" w:rsidP="00DA34E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If you see any items labelled, for example, ‘2 for £3.50’, ask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them to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work out the cost of one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item for you, and to explain how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they got the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answer.</w:t>
                      </w:r>
                    </w:p>
                    <w:p w14:paraId="28144BD4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Dicey division</w:t>
                      </w:r>
                    </w:p>
                    <w:p w14:paraId="7E61F78D" w14:textId="1C928A3C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For this game you need a 1–100 board (a snakes and ladders board will do), a dice and 20 coins or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counters.</w:t>
                      </w:r>
                    </w:p>
                    <w:p w14:paraId="0F62DB74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turns.</w:t>
                      </w:r>
                    </w:p>
                    <w:p w14:paraId="5E89B519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a two-digit number. Roll a dice. If you roll 1, roll again.</w:t>
                      </w:r>
                    </w:p>
                    <w:p w14:paraId="5AD472E0" w14:textId="41C6F83A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your two-digit number divides exactly by the dice number, put a coin on your chosen two-digit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number. Otherwise, miss that turn.</w:t>
                      </w:r>
                    </w:p>
                    <w:p w14:paraId="2347CF4C" w14:textId="77777777" w:rsidR="005E3389" w:rsidRPr="005E3389" w:rsidRDefault="005E3389" w:rsidP="00DA34E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counters on the board wins.</w:t>
                      </w:r>
                    </w:p>
                    <w:p w14:paraId="14E85ADF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Times tables</w:t>
                      </w:r>
                    </w:p>
                    <w:p w14:paraId="30F2E2B2" w14:textId="43579D20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together the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6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times table forwards, then backwards. Ask your child questions, such as:</w:t>
                      </w:r>
                    </w:p>
                    <w:p w14:paraId="70EF9DA7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Nine sixes? How many sixes in 42?</w:t>
                      </w:r>
                    </w:p>
                    <w:p w14:paraId="33800B73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Six times four? Forty-eight divided by six?</w:t>
                      </w:r>
                    </w:p>
                    <w:p w14:paraId="52441750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Three multiplied by six? Six times what equals sixty?</w:t>
                      </w:r>
                    </w:p>
                    <w:p w14:paraId="193F3E6B" w14:textId="5947999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Repeat with the 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8 and </w:t>
                      </w:r>
                      <w:r w:rsidR="008178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10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times tables.</w:t>
                      </w:r>
                    </w:p>
                    <w:p w14:paraId="381ED890" w14:textId="09D0F764" w:rsidR="00B9345B" w:rsidRPr="005E3389" w:rsidRDefault="00B9345B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E2A86" w:rsidSect="008A1974">
      <w:headerReference w:type="even" r:id="rId11"/>
      <w:headerReference w:type="default" r:id="rId12"/>
      <w:footerReference w:type="even" r:id="rId13"/>
      <w:footerReference w:type="default" r:id="rId14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7182C9" w14:textId="77777777" w:rsidR="00DC3934" w:rsidRDefault="00DC3934" w:rsidP="00312064">
      <w:pPr>
        <w:spacing w:after="0" w:line="240" w:lineRule="auto"/>
      </w:pPr>
      <w:r>
        <w:separator/>
      </w:r>
    </w:p>
  </w:endnote>
  <w:endnote w:type="continuationSeparator" w:id="0">
    <w:p w14:paraId="6501C0AC" w14:textId="77777777" w:rsidR="00DC3934" w:rsidRDefault="00DC3934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B9345B" w:rsidRDefault="00B9345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B9345B" w:rsidRPr="00AF44A3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B9345B" w:rsidRPr="00AF44A3" w:rsidRDefault="00B9345B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B9345B" w:rsidRPr="00AF44A3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B9345B" w:rsidRPr="00AF44A3" w:rsidRDefault="00B9345B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0A2E009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125D391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B9345B" w:rsidRDefault="00B9345B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02C138" w14:textId="77777777" w:rsidR="00DC3934" w:rsidRDefault="00DC3934" w:rsidP="00312064">
      <w:pPr>
        <w:spacing w:after="0" w:line="240" w:lineRule="auto"/>
      </w:pPr>
      <w:r>
        <w:separator/>
      </w:r>
    </w:p>
  </w:footnote>
  <w:footnote w:type="continuationSeparator" w:id="0">
    <w:p w14:paraId="18473B87" w14:textId="77777777" w:rsidR="00DC3934" w:rsidRDefault="00DC3934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B9345B" w:rsidRPr="008A1974" w:rsidRDefault="00B9345B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07140677" w:rsidR="00B9345B" w:rsidRDefault="00B934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53F9CDD9">
          <wp:simplePos x="0" y="0"/>
          <wp:positionH relativeFrom="column">
            <wp:posOffset>4431030</wp:posOffset>
          </wp:positionH>
          <wp:positionV relativeFrom="paragraph">
            <wp:posOffset>-413385</wp:posOffset>
          </wp:positionV>
          <wp:extent cx="5333071" cy="7537238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D685723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3755AAF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B9345B" w:rsidRPr="00E602C3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B9345B" w:rsidRPr="00E602C3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B9345B" w:rsidRPr="00E602C3" w:rsidRDefault="00B9345B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B9345B" w:rsidRPr="00E602C3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B9345B" w:rsidRPr="00E602C3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B9345B" w:rsidRPr="00E602C3" w:rsidRDefault="00B9345B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41C422F1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4B4168">
      <w:t>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201192"/>
    <w:multiLevelType w:val="hybridMultilevel"/>
    <w:tmpl w:val="5CEA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91477C"/>
    <w:multiLevelType w:val="hybridMultilevel"/>
    <w:tmpl w:val="601EF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883A11"/>
    <w:multiLevelType w:val="hybridMultilevel"/>
    <w:tmpl w:val="AC4C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955694"/>
    <w:multiLevelType w:val="hybridMultilevel"/>
    <w:tmpl w:val="7662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7"/>
  </w:num>
  <w:num w:numId="3">
    <w:abstractNumId w:val="30"/>
  </w:num>
  <w:num w:numId="4">
    <w:abstractNumId w:val="16"/>
  </w:num>
  <w:num w:numId="5">
    <w:abstractNumId w:val="27"/>
  </w:num>
  <w:num w:numId="6">
    <w:abstractNumId w:val="33"/>
  </w:num>
  <w:num w:numId="7">
    <w:abstractNumId w:val="20"/>
  </w:num>
  <w:num w:numId="8">
    <w:abstractNumId w:val="18"/>
  </w:num>
  <w:num w:numId="9">
    <w:abstractNumId w:val="4"/>
  </w:num>
  <w:num w:numId="10">
    <w:abstractNumId w:val="34"/>
  </w:num>
  <w:num w:numId="11">
    <w:abstractNumId w:val="3"/>
  </w:num>
  <w:num w:numId="12">
    <w:abstractNumId w:val="24"/>
  </w:num>
  <w:num w:numId="13">
    <w:abstractNumId w:val="7"/>
  </w:num>
  <w:num w:numId="14">
    <w:abstractNumId w:val="13"/>
  </w:num>
  <w:num w:numId="15">
    <w:abstractNumId w:val="26"/>
  </w:num>
  <w:num w:numId="16">
    <w:abstractNumId w:val="22"/>
  </w:num>
  <w:num w:numId="17">
    <w:abstractNumId w:val="0"/>
  </w:num>
  <w:num w:numId="18">
    <w:abstractNumId w:val="9"/>
  </w:num>
  <w:num w:numId="19">
    <w:abstractNumId w:val="25"/>
  </w:num>
  <w:num w:numId="20">
    <w:abstractNumId w:val="8"/>
  </w:num>
  <w:num w:numId="21">
    <w:abstractNumId w:val="19"/>
  </w:num>
  <w:num w:numId="22">
    <w:abstractNumId w:val="23"/>
  </w:num>
  <w:num w:numId="23">
    <w:abstractNumId w:val="14"/>
  </w:num>
  <w:num w:numId="24">
    <w:abstractNumId w:val="21"/>
  </w:num>
  <w:num w:numId="25">
    <w:abstractNumId w:val="31"/>
  </w:num>
  <w:num w:numId="26">
    <w:abstractNumId w:val="10"/>
  </w:num>
  <w:num w:numId="27">
    <w:abstractNumId w:val="2"/>
  </w:num>
  <w:num w:numId="28">
    <w:abstractNumId w:val="32"/>
  </w:num>
  <w:num w:numId="29">
    <w:abstractNumId w:val="36"/>
  </w:num>
  <w:num w:numId="30">
    <w:abstractNumId w:val="12"/>
  </w:num>
  <w:num w:numId="31">
    <w:abstractNumId w:val="6"/>
  </w:num>
  <w:num w:numId="32">
    <w:abstractNumId w:val="1"/>
  </w:num>
  <w:num w:numId="33">
    <w:abstractNumId w:val="5"/>
  </w:num>
  <w:num w:numId="34">
    <w:abstractNumId w:val="35"/>
  </w:num>
  <w:num w:numId="35">
    <w:abstractNumId w:val="29"/>
  </w:num>
  <w:num w:numId="36">
    <w:abstractNumId w:val="11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51A10"/>
    <w:rsid w:val="00084F61"/>
    <w:rsid w:val="00085DF8"/>
    <w:rsid w:val="00094387"/>
    <w:rsid w:val="00142268"/>
    <w:rsid w:val="00186203"/>
    <w:rsid w:val="0027334D"/>
    <w:rsid w:val="002A270E"/>
    <w:rsid w:val="002D51A2"/>
    <w:rsid w:val="00305839"/>
    <w:rsid w:val="00312064"/>
    <w:rsid w:val="00396861"/>
    <w:rsid w:val="00414D13"/>
    <w:rsid w:val="0043117D"/>
    <w:rsid w:val="0046426B"/>
    <w:rsid w:val="004B1209"/>
    <w:rsid w:val="004B32E6"/>
    <w:rsid w:val="004B3A43"/>
    <w:rsid w:val="004B4168"/>
    <w:rsid w:val="0051169C"/>
    <w:rsid w:val="005E3389"/>
    <w:rsid w:val="00605468"/>
    <w:rsid w:val="00630129"/>
    <w:rsid w:val="006471EA"/>
    <w:rsid w:val="006D17CF"/>
    <w:rsid w:val="006D71B3"/>
    <w:rsid w:val="0081780E"/>
    <w:rsid w:val="00890C10"/>
    <w:rsid w:val="008A1974"/>
    <w:rsid w:val="00955E56"/>
    <w:rsid w:val="00A11CEB"/>
    <w:rsid w:val="00A34C86"/>
    <w:rsid w:val="00A460F1"/>
    <w:rsid w:val="00AB30E0"/>
    <w:rsid w:val="00AF44A3"/>
    <w:rsid w:val="00AF700E"/>
    <w:rsid w:val="00B06898"/>
    <w:rsid w:val="00B9345B"/>
    <w:rsid w:val="00BB1E96"/>
    <w:rsid w:val="00BB3FAD"/>
    <w:rsid w:val="00BE2A86"/>
    <w:rsid w:val="00C00592"/>
    <w:rsid w:val="00C40F98"/>
    <w:rsid w:val="00C519A5"/>
    <w:rsid w:val="00C57936"/>
    <w:rsid w:val="00CC7E03"/>
    <w:rsid w:val="00DA34E4"/>
    <w:rsid w:val="00DC3934"/>
    <w:rsid w:val="00DC4482"/>
    <w:rsid w:val="00E2567F"/>
    <w:rsid w:val="00E602C3"/>
    <w:rsid w:val="00EA0D7D"/>
    <w:rsid w:val="00EB57CC"/>
    <w:rsid w:val="00F24946"/>
    <w:rsid w:val="00F63640"/>
    <w:rsid w:val="00F76215"/>
    <w:rsid w:val="00FA3FA3"/>
    <w:rsid w:val="00FC7F5C"/>
    <w:rsid w:val="00FD6E50"/>
    <w:rsid w:val="00FE54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A0E9E7-9110-4A23-B89B-EB3BE7494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8D863B12</Template>
  <TotalTime>0</TotalTime>
  <Pages>2</Pages>
  <Words>4</Words>
  <Characters>26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2</cp:revision>
  <cp:lastPrinted>2015-07-07T07:34:00Z</cp:lastPrinted>
  <dcterms:created xsi:type="dcterms:W3CDTF">2015-07-07T07:35:00Z</dcterms:created>
  <dcterms:modified xsi:type="dcterms:W3CDTF">2015-07-07T07:35:00Z</dcterms:modified>
</cp:coreProperties>
</file>