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ADCC6F" w14:textId="1C26984D" w:rsidR="00312064" w:rsidRDefault="00F63640">
      <w:r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66432" behindDoc="0" locked="0" layoutInCell="1" allowOverlap="1" wp14:anchorId="0CAE79F7" wp14:editId="6BF8494A">
                <wp:simplePos x="0" y="0"/>
                <wp:positionH relativeFrom="page">
                  <wp:posOffset>360045</wp:posOffset>
                </wp:positionH>
                <wp:positionV relativeFrom="page">
                  <wp:posOffset>864236</wp:posOffset>
                </wp:positionV>
                <wp:extent cx="4644000" cy="6107088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4000" cy="61070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577BE0" w14:textId="527EA207" w:rsidR="0088270E" w:rsidRPr="00670505" w:rsidRDefault="0088270E" w:rsidP="00670505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67050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So</w:t>
                            </w:r>
                            <w:r w:rsidR="00173866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me of the LNF expectations for your </w:t>
                            </w:r>
                            <w:proofErr w:type="gramStart"/>
                            <w:r w:rsidR="00173866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child </w:t>
                            </w:r>
                            <w:bookmarkStart w:id="0" w:name="_GoBack"/>
                            <w:bookmarkEnd w:id="0"/>
                            <w:r w:rsidRPr="0067050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 include</w:t>
                            </w:r>
                            <w:proofErr w:type="gramEnd"/>
                            <w:r w:rsidRPr="0067050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:</w:t>
                            </w:r>
                          </w:p>
                          <w:p w14:paraId="06380D55" w14:textId="77777777" w:rsidR="0088270E" w:rsidRPr="00670505" w:rsidRDefault="0088270E" w:rsidP="00670505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670505"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en-US"/>
                              </w:rPr>
                              <w:t>Using Number Skills</w:t>
                            </w:r>
                          </w:p>
                          <w:p w14:paraId="2F6417E6" w14:textId="0162EB43" w:rsidR="0088270E" w:rsidRPr="00670505" w:rsidRDefault="0088270E" w:rsidP="00670505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8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67050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Read and write numbers to 1 million and numbers to </w:t>
                            </w:r>
                            <w:r w:rsidR="00CA7D70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three</w:t>
                            </w:r>
                            <w:r w:rsidRPr="0067050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 decimal places</w:t>
                            </w:r>
                            <w:r w:rsidR="00CA7D70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.</w:t>
                            </w:r>
                          </w:p>
                          <w:p w14:paraId="2DF597DD" w14:textId="0EE52E3A" w:rsidR="0088270E" w:rsidRPr="00670505" w:rsidRDefault="0088270E" w:rsidP="00670505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8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67050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Use mental strategies to recall multiplication tables up to 10</w:t>
                            </w:r>
                            <w:r w:rsidR="00CA7D70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 </w:t>
                            </w:r>
                            <w:r w:rsidRPr="0067050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x</w:t>
                            </w:r>
                            <w:r w:rsidR="00CA7D70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 </w:t>
                            </w:r>
                            <w:r w:rsidRPr="0067050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10 and use to solve division problems</w:t>
                            </w:r>
                            <w:r w:rsidR="00CA7D70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.</w:t>
                            </w:r>
                          </w:p>
                          <w:p w14:paraId="41CFD3CC" w14:textId="092B1E39" w:rsidR="0088270E" w:rsidRPr="00670505" w:rsidRDefault="0088270E" w:rsidP="00670505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8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67050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Use understanding of simple fraction, decimal and percentage equivalences</w:t>
                            </w:r>
                            <w:r w:rsidR="00CA7D70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.</w:t>
                            </w:r>
                          </w:p>
                          <w:p w14:paraId="5CFD2322" w14:textId="56331831" w:rsidR="0088270E" w:rsidRPr="00670505" w:rsidRDefault="0088270E" w:rsidP="00670505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8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67050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Calculate percentage quantities based on 10%</w:t>
                            </w:r>
                            <w:r w:rsidR="00CA7D70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.</w:t>
                            </w:r>
                          </w:p>
                          <w:p w14:paraId="7639AA03" w14:textId="01340571" w:rsidR="0088270E" w:rsidRPr="00670505" w:rsidRDefault="0088270E" w:rsidP="00670505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8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67050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Add and subtract numbers using whole numbers and decimals</w:t>
                            </w:r>
                            <w:r w:rsidR="00CA7D70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.</w:t>
                            </w:r>
                          </w:p>
                          <w:p w14:paraId="1D3C2D0D" w14:textId="7FC792C5" w:rsidR="0088270E" w:rsidRPr="00670505" w:rsidRDefault="0088270E" w:rsidP="00670505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8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67050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Multiply 2</w:t>
                            </w:r>
                            <w:r w:rsidR="00CA7D70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-</w:t>
                            </w:r>
                            <w:r w:rsidRPr="0067050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 and 3</w:t>
                            </w:r>
                            <w:r w:rsidR="00CA7D70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-</w:t>
                            </w:r>
                            <w:r w:rsidRPr="0067050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digit numbers by a 2</w:t>
                            </w:r>
                            <w:r w:rsidR="00CA7D70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-</w:t>
                            </w:r>
                            <w:r w:rsidRPr="0067050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digit number</w:t>
                            </w:r>
                            <w:r w:rsidR="00CA7D70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.</w:t>
                            </w:r>
                          </w:p>
                          <w:p w14:paraId="28991E38" w14:textId="26567A44" w:rsidR="0088270E" w:rsidRPr="00670505" w:rsidRDefault="00CA7D70" w:rsidP="00670505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8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Divide 3-digit numbers by a 2-</w:t>
                            </w:r>
                            <w:r w:rsidR="0088270E" w:rsidRPr="0067050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digit number</w:t>
                            </w:r>
                            <w:r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.</w:t>
                            </w:r>
                          </w:p>
                          <w:p w14:paraId="152923A9" w14:textId="53FA28EE" w:rsidR="0088270E" w:rsidRPr="00670505" w:rsidRDefault="0088270E" w:rsidP="00670505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8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67050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Estimate by rounding to the nearest 10, 100, </w:t>
                            </w:r>
                            <w:proofErr w:type="gramStart"/>
                            <w:r w:rsidRPr="0067050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1</w:t>
                            </w:r>
                            <w:proofErr w:type="gramEnd"/>
                            <w:r w:rsidR="00CA7D70" w:rsidRPr="00CA7D70">
                              <w:rPr>
                                <w:rFonts w:cs="Arial"/>
                                <w:color w:val="000000"/>
                                <w:spacing w:val="-20"/>
                                <w:sz w:val="19"/>
                                <w:szCs w:val="19"/>
                                <w:lang w:val="en-US"/>
                              </w:rPr>
                              <w:t xml:space="preserve"> </w:t>
                            </w:r>
                            <w:r w:rsidRPr="0067050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000 or whole number</w:t>
                            </w:r>
                            <w:r w:rsidR="00CA7D70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.</w:t>
                            </w:r>
                          </w:p>
                          <w:p w14:paraId="6649D1A6" w14:textId="3F010841" w:rsidR="0088270E" w:rsidRPr="00670505" w:rsidRDefault="0088270E" w:rsidP="00670505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8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Arial"/>
                                <w:color w:val="000000"/>
                                <w:spacing w:val="-2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670505">
                              <w:rPr>
                                <w:rFonts w:cs="Arial"/>
                                <w:color w:val="000000"/>
                                <w:spacing w:val="-2"/>
                                <w:sz w:val="19"/>
                                <w:szCs w:val="19"/>
                                <w:lang w:val="en-US"/>
                              </w:rPr>
                              <w:t xml:space="preserve">Make comparisons between prices and understand which </w:t>
                            </w:r>
                            <w:proofErr w:type="gramStart"/>
                            <w:r w:rsidRPr="00670505">
                              <w:rPr>
                                <w:rFonts w:cs="Arial"/>
                                <w:color w:val="000000"/>
                                <w:spacing w:val="-2"/>
                                <w:sz w:val="19"/>
                                <w:szCs w:val="19"/>
                                <w:lang w:val="en-US"/>
                              </w:rPr>
                              <w:t>is best value</w:t>
                            </w:r>
                            <w:proofErr w:type="gramEnd"/>
                            <w:r w:rsidRPr="00670505">
                              <w:rPr>
                                <w:rFonts w:cs="Arial"/>
                                <w:color w:val="000000"/>
                                <w:spacing w:val="-2"/>
                                <w:sz w:val="19"/>
                                <w:szCs w:val="19"/>
                                <w:lang w:val="en-US"/>
                              </w:rPr>
                              <w:t xml:space="preserve"> for money</w:t>
                            </w:r>
                            <w:r w:rsidR="00CA7D70">
                              <w:rPr>
                                <w:rFonts w:cs="Arial"/>
                                <w:color w:val="000000"/>
                                <w:spacing w:val="-2"/>
                                <w:sz w:val="19"/>
                                <w:szCs w:val="19"/>
                                <w:lang w:val="en-US"/>
                              </w:rPr>
                              <w:t>.</w:t>
                            </w:r>
                          </w:p>
                          <w:p w14:paraId="38FCC38B" w14:textId="77777777" w:rsidR="0088270E" w:rsidRPr="00670505" w:rsidRDefault="0088270E" w:rsidP="00670505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670505"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en-US"/>
                              </w:rPr>
                              <w:t>Using Measuring Skills</w:t>
                            </w:r>
                          </w:p>
                          <w:p w14:paraId="53E67719" w14:textId="25A67EA1" w:rsidR="0088270E" w:rsidRPr="00670505" w:rsidRDefault="0088270E" w:rsidP="00670505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9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67050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Read and interpret scales or divisions on a range of measuring instruments</w:t>
                            </w:r>
                            <w:r w:rsidR="00CA7D70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.</w:t>
                            </w:r>
                          </w:p>
                          <w:p w14:paraId="4B73DE7C" w14:textId="7F54B83B" w:rsidR="0088270E" w:rsidRPr="00670505" w:rsidRDefault="0088270E" w:rsidP="00670505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9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67050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Time events in minutes and seconds to the nearest tenth of a second</w:t>
                            </w:r>
                            <w:r w:rsidR="00CA7D70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.</w:t>
                            </w:r>
                          </w:p>
                          <w:p w14:paraId="372B242C" w14:textId="702CB627" w:rsidR="0088270E" w:rsidRPr="00670505" w:rsidRDefault="0088270E" w:rsidP="00670505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9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67050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Use and interpret timetables and schedules</w:t>
                            </w:r>
                            <w:r w:rsidR="00CA7D70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.</w:t>
                            </w:r>
                          </w:p>
                          <w:p w14:paraId="0D177FC2" w14:textId="7E54E6C8" w:rsidR="0088270E" w:rsidRPr="00670505" w:rsidRDefault="0088270E" w:rsidP="00670505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9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67050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Estimate how long a journey takes</w:t>
                            </w:r>
                            <w:r w:rsidR="00CA7D70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.</w:t>
                            </w:r>
                          </w:p>
                          <w:p w14:paraId="0E3EE567" w14:textId="1A268729" w:rsidR="0088270E" w:rsidRPr="00670505" w:rsidRDefault="0088270E" w:rsidP="00670505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9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67050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Measure and record temperatures including positive and negative readings and calculate temperature differences</w:t>
                            </w:r>
                            <w:r w:rsidR="00CA7D70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.</w:t>
                            </w:r>
                          </w:p>
                          <w:p w14:paraId="1DF3504D" w14:textId="77777777" w:rsidR="0088270E" w:rsidRPr="00670505" w:rsidRDefault="0088270E" w:rsidP="00670505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670505"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en-US"/>
                              </w:rPr>
                              <w:t>Using Data Skills</w:t>
                            </w:r>
                          </w:p>
                          <w:p w14:paraId="1A5C5013" w14:textId="531BF727" w:rsidR="0088270E" w:rsidRPr="00670505" w:rsidRDefault="0088270E" w:rsidP="00670505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40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67050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Extract and interpret information from diagrams, timetables and charts</w:t>
                            </w:r>
                            <w:r w:rsidR="00CA7D70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.</w:t>
                            </w:r>
                          </w:p>
                          <w:p w14:paraId="6278A1EC" w14:textId="3B1A368E" w:rsidR="0088270E" w:rsidRPr="00670505" w:rsidRDefault="0088270E" w:rsidP="00670505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40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67050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Represent data using lists, tally charts, diagrams, bar charts, line graphs etc.</w:t>
                            </w:r>
                          </w:p>
                          <w:p w14:paraId="48E8BD57" w14:textId="77777777" w:rsidR="0088270E" w:rsidRPr="00670505" w:rsidRDefault="0088270E" w:rsidP="00670505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670505"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en-US"/>
                              </w:rPr>
                              <w:t>Developing Numerical Reasoning</w:t>
                            </w:r>
                          </w:p>
                          <w:p w14:paraId="23B48DF2" w14:textId="72E5630A" w:rsidR="0088270E" w:rsidRPr="00670505" w:rsidRDefault="0088270E" w:rsidP="00670505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41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67050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Transfer mathematical skills to a variety of contexts and everyday situations</w:t>
                            </w:r>
                            <w:r w:rsidR="00CA7D70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.</w:t>
                            </w:r>
                          </w:p>
                          <w:p w14:paraId="60B6407F" w14:textId="65156899" w:rsidR="0088270E" w:rsidRPr="00670505" w:rsidRDefault="0088270E" w:rsidP="00670505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41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67050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Select appropriate mathematics and techniques to use</w:t>
                            </w:r>
                            <w:r w:rsidR="00CA7D70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.</w:t>
                            </w:r>
                          </w:p>
                          <w:p w14:paraId="3F8712F1" w14:textId="015A9A11" w:rsidR="0088270E" w:rsidRPr="00670505" w:rsidRDefault="0088270E" w:rsidP="00670505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41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67050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Select and use suitable instruments and units of measurement</w:t>
                            </w:r>
                            <w:r w:rsidR="00CA7D70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.</w:t>
                            </w:r>
                          </w:p>
                          <w:p w14:paraId="7FB291BB" w14:textId="0BD5218C" w:rsidR="0088270E" w:rsidRPr="00670505" w:rsidRDefault="0088270E" w:rsidP="00670505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41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67050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Explain results and procedures clearly using mathematical language</w:t>
                            </w:r>
                            <w:r w:rsidR="00CA7D70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28.35pt;margin-top:68.05pt;width:365.65pt;height:480.85pt;z-index:2516664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" filled="f" stroked="f">
                <v:textbox>
                  <w:txbxContent>
                    <w:p w14:paraId="1B577BE0" w14:textId="527EA207" w:rsidR="0088270E" w:rsidRPr="00670505" w:rsidRDefault="0088270E" w:rsidP="00670505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67050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So</w:t>
                      </w:r>
                      <w:r w:rsidR="00173866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me of the LNF expectations for your </w:t>
                      </w:r>
                      <w:proofErr w:type="gramStart"/>
                      <w:r w:rsidR="00173866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child </w:t>
                      </w:r>
                      <w:bookmarkStart w:id="1" w:name="_GoBack"/>
                      <w:bookmarkEnd w:id="1"/>
                      <w:r w:rsidRPr="0067050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 include</w:t>
                      </w:r>
                      <w:proofErr w:type="gramEnd"/>
                      <w:r w:rsidRPr="0067050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:</w:t>
                      </w:r>
                    </w:p>
                    <w:p w14:paraId="06380D55" w14:textId="77777777" w:rsidR="0088270E" w:rsidRPr="00670505" w:rsidRDefault="0088270E" w:rsidP="00670505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en-US"/>
                        </w:rPr>
                      </w:pPr>
                      <w:r w:rsidRPr="00670505"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en-US"/>
                        </w:rPr>
                        <w:t>Using Number Skills</w:t>
                      </w:r>
                    </w:p>
                    <w:p w14:paraId="2F6417E6" w14:textId="0162EB43" w:rsidR="0088270E" w:rsidRPr="00670505" w:rsidRDefault="0088270E" w:rsidP="00670505">
                      <w:pPr>
                        <w:pStyle w:val="ListParagraph"/>
                        <w:widowControl w:val="0"/>
                        <w:numPr>
                          <w:ilvl w:val="0"/>
                          <w:numId w:val="38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67050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Read and write numbers to 1 million and numbers to </w:t>
                      </w:r>
                      <w:r w:rsidR="00CA7D70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three</w:t>
                      </w:r>
                      <w:r w:rsidRPr="0067050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 decimal places</w:t>
                      </w:r>
                      <w:r w:rsidR="00CA7D70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.</w:t>
                      </w:r>
                    </w:p>
                    <w:p w14:paraId="2DF597DD" w14:textId="0EE52E3A" w:rsidR="0088270E" w:rsidRPr="00670505" w:rsidRDefault="0088270E" w:rsidP="00670505">
                      <w:pPr>
                        <w:pStyle w:val="ListParagraph"/>
                        <w:widowControl w:val="0"/>
                        <w:numPr>
                          <w:ilvl w:val="0"/>
                          <w:numId w:val="38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67050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Use mental strategies to recall multiplication tables up to 10</w:t>
                      </w:r>
                      <w:r w:rsidR="00CA7D70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 </w:t>
                      </w:r>
                      <w:r w:rsidRPr="0067050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x</w:t>
                      </w:r>
                      <w:r w:rsidR="00CA7D70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 </w:t>
                      </w:r>
                      <w:r w:rsidRPr="0067050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10 and use to solve division problems</w:t>
                      </w:r>
                      <w:r w:rsidR="00CA7D70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.</w:t>
                      </w:r>
                    </w:p>
                    <w:p w14:paraId="41CFD3CC" w14:textId="092B1E39" w:rsidR="0088270E" w:rsidRPr="00670505" w:rsidRDefault="0088270E" w:rsidP="00670505">
                      <w:pPr>
                        <w:pStyle w:val="ListParagraph"/>
                        <w:widowControl w:val="0"/>
                        <w:numPr>
                          <w:ilvl w:val="0"/>
                          <w:numId w:val="38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67050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Use understanding of simple fraction, decimal and percentage equivalences</w:t>
                      </w:r>
                      <w:r w:rsidR="00CA7D70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.</w:t>
                      </w:r>
                    </w:p>
                    <w:p w14:paraId="5CFD2322" w14:textId="56331831" w:rsidR="0088270E" w:rsidRPr="00670505" w:rsidRDefault="0088270E" w:rsidP="00670505">
                      <w:pPr>
                        <w:pStyle w:val="ListParagraph"/>
                        <w:widowControl w:val="0"/>
                        <w:numPr>
                          <w:ilvl w:val="0"/>
                          <w:numId w:val="38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67050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Calculate percentage quantities based on 10%</w:t>
                      </w:r>
                      <w:r w:rsidR="00CA7D70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.</w:t>
                      </w:r>
                    </w:p>
                    <w:p w14:paraId="7639AA03" w14:textId="01340571" w:rsidR="0088270E" w:rsidRPr="00670505" w:rsidRDefault="0088270E" w:rsidP="00670505">
                      <w:pPr>
                        <w:pStyle w:val="ListParagraph"/>
                        <w:widowControl w:val="0"/>
                        <w:numPr>
                          <w:ilvl w:val="0"/>
                          <w:numId w:val="38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67050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Add and subtract numbers using whole numbers and decimals</w:t>
                      </w:r>
                      <w:r w:rsidR="00CA7D70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.</w:t>
                      </w:r>
                    </w:p>
                    <w:p w14:paraId="1D3C2D0D" w14:textId="7FC792C5" w:rsidR="0088270E" w:rsidRPr="00670505" w:rsidRDefault="0088270E" w:rsidP="00670505">
                      <w:pPr>
                        <w:pStyle w:val="ListParagraph"/>
                        <w:widowControl w:val="0"/>
                        <w:numPr>
                          <w:ilvl w:val="0"/>
                          <w:numId w:val="38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67050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Multiply 2</w:t>
                      </w:r>
                      <w:r w:rsidR="00CA7D70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-</w:t>
                      </w:r>
                      <w:r w:rsidRPr="0067050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 and 3</w:t>
                      </w:r>
                      <w:r w:rsidR="00CA7D70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-</w:t>
                      </w:r>
                      <w:r w:rsidRPr="0067050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digit numbers by a 2</w:t>
                      </w:r>
                      <w:r w:rsidR="00CA7D70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-</w:t>
                      </w:r>
                      <w:r w:rsidRPr="0067050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digit number</w:t>
                      </w:r>
                      <w:r w:rsidR="00CA7D70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.</w:t>
                      </w:r>
                    </w:p>
                    <w:p w14:paraId="28991E38" w14:textId="26567A44" w:rsidR="0088270E" w:rsidRPr="00670505" w:rsidRDefault="00CA7D70" w:rsidP="00670505">
                      <w:pPr>
                        <w:pStyle w:val="ListParagraph"/>
                        <w:widowControl w:val="0"/>
                        <w:numPr>
                          <w:ilvl w:val="0"/>
                          <w:numId w:val="38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Divide 3-digit numbers by a 2-</w:t>
                      </w:r>
                      <w:r w:rsidR="0088270E" w:rsidRPr="0067050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digit number</w:t>
                      </w:r>
                      <w:r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.</w:t>
                      </w:r>
                    </w:p>
                    <w:p w14:paraId="152923A9" w14:textId="53FA28EE" w:rsidR="0088270E" w:rsidRPr="00670505" w:rsidRDefault="0088270E" w:rsidP="00670505">
                      <w:pPr>
                        <w:pStyle w:val="ListParagraph"/>
                        <w:widowControl w:val="0"/>
                        <w:numPr>
                          <w:ilvl w:val="0"/>
                          <w:numId w:val="38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67050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Estimate by rounding to the nearest 10, 100, </w:t>
                      </w:r>
                      <w:proofErr w:type="gramStart"/>
                      <w:r w:rsidRPr="0067050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1</w:t>
                      </w:r>
                      <w:proofErr w:type="gramEnd"/>
                      <w:r w:rsidR="00CA7D70" w:rsidRPr="00CA7D70">
                        <w:rPr>
                          <w:rFonts w:cs="Arial"/>
                          <w:color w:val="000000"/>
                          <w:spacing w:val="-20"/>
                          <w:sz w:val="19"/>
                          <w:szCs w:val="19"/>
                          <w:lang w:val="en-US"/>
                        </w:rPr>
                        <w:t xml:space="preserve"> </w:t>
                      </w:r>
                      <w:r w:rsidRPr="0067050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000 or whole number</w:t>
                      </w:r>
                      <w:r w:rsidR="00CA7D70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.</w:t>
                      </w:r>
                    </w:p>
                    <w:p w14:paraId="6649D1A6" w14:textId="3F010841" w:rsidR="0088270E" w:rsidRPr="00670505" w:rsidRDefault="0088270E" w:rsidP="00670505">
                      <w:pPr>
                        <w:pStyle w:val="ListParagraph"/>
                        <w:widowControl w:val="0"/>
                        <w:numPr>
                          <w:ilvl w:val="0"/>
                          <w:numId w:val="38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Arial"/>
                          <w:color w:val="000000"/>
                          <w:spacing w:val="-2"/>
                          <w:sz w:val="19"/>
                          <w:szCs w:val="19"/>
                          <w:lang w:val="en-US"/>
                        </w:rPr>
                      </w:pPr>
                      <w:r w:rsidRPr="00670505">
                        <w:rPr>
                          <w:rFonts w:cs="Arial"/>
                          <w:color w:val="000000"/>
                          <w:spacing w:val="-2"/>
                          <w:sz w:val="19"/>
                          <w:szCs w:val="19"/>
                          <w:lang w:val="en-US"/>
                        </w:rPr>
                        <w:t xml:space="preserve">Make comparisons between prices and understand which </w:t>
                      </w:r>
                      <w:proofErr w:type="gramStart"/>
                      <w:r w:rsidRPr="00670505">
                        <w:rPr>
                          <w:rFonts w:cs="Arial"/>
                          <w:color w:val="000000"/>
                          <w:spacing w:val="-2"/>
                          <w:sz w:val="19"/>
                          <w:szCs w:val="19"/>
                          <w:lang w:val="en-US"/>
                        </w:rPr>
                        <w:t>is best value</w:t>
                      </w:r>
                      <w:proofErr w:type="gramEnd"/>
                      <w:r w:rsidRPr="00670505">
                        <w:rPr>
                          <w:rFonts w:cs="Arial"/>
                          <w:color w:val="000000"/>
                          <w:spacing w:val="-2"/>
                          <w:sz w:val="19"/>
                          <w:szCs w:val="19"/>
                          <w:lang w:val="en-US"/>
                        </w:rPr>
                        <w:t xml:space="preserve"> for money</w:t>
                      </w:r>
                      <w:r w:rsidR="00CA7D70">
                        <w:rPr>
                          <w:rFonts w:cs="Arial"/>
                          <w:color w:val="000000"/>
                          <w:spacing w:val="-2"/>
                          <w:sz w:val="19"/>
                          <w:szCs w:val="19"/>
                          <w:lang w:val="en-US"/>
                        </w:rPr>
                        <w:t>.</w:t>
                      </w:r>
                    </w:p>
                    <w:p w14:paraId="38FCC38B" w14:textId="77777777" w:rsidR="0088270E" w:rsidRPr="00670505" w:rsidRDefault="0088270E" w:rsidP="00670505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en-US"/>
                        </w:rPr>
                      </w:pPr>
                      <w:r w:rsidRPr="00670505"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en-US"/>
                        </w:rPr>
                        <w:t>Using Measuring Skills</w:t>
                      </w:r>
                    </w:p>
                    <w:p w14:paraId="53E67719" w14:textId="25A67EA1" w:rsidR="0088270E" w:rsidRPr="00670505" w:rsidRDefault="0088270E" w:rsidP="00670505">
                      <w:pPr>
                        <w:pStyle w:val="ListParagraph"/>
                        <w:widowControl w:val="0"/>
                        <w:numPr>
                          <w:ilvl w:val="0"/>
                          <w:numId w:val="39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67050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Read and interpret scales or divisions on a range of measuring instruments</w:t>
                      </w:r>
                      <w:r w:rsidR="00CA7D70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.</w:t>
                      </w:r>
                    </w:p>
                    <w:p w14:paraId="4B73DE7C" w14:textId="7F54B83B" w:rsidR="0088270E" w:rsidRPr="00670505" w:rsidRDefault="0088270E" w:rsidP="00670505">
                      <w:pPr>
                        <w:pStyle w:val="ListParagraph"/>
                        <w:widowControl w:val="0"/>
                        <w:numPr>
                          <w:ilvl w:val="0"/>
                          <w:numId w:val="39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67050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Time events in minutes and seconds to the nearest tenth of a second</w:t>
                      </w:r>
                      <w:r w:rsidR="00CA7D70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.</w:t>
                      </w:r>
                    </w:p>
                    <w:p w14:paraId="372B242C" w14:textId="702CB627" w:rsidR="0088270E" w:rsidRPr="00670505" w:rsidRDefault="0088270E" w:rsidP="00670505">
                      <w:pPr>
                        <w:pStyle w:val="ListParagraph"/>
                        <w:widowControl w:val="0"/>
                        <w:numPr>
                          <w:ilvl w:val="0"/>
                          <w:numId w:val="39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67050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Use and interpret timetables and schedules</w:t>
                      </w:r>
                      <w:r w:rsidR="00CA7D70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.</w:t>
                      </w:r>
                    </w:p>
                    <w:p w14:paraId="0D177FC2" w14:textId="7E54E6C8" w:rsidR="0088270E" w:rsidRPr="00670505" w:rsidRDefault="0088270E" w:rsidP="00670505">
                      <w:pPr>
                        <w:pStyle w:val="ListParagraph"/>
                        <w:widowControl w:val="0"/>
                        <w:numPr>
                          <w:ilvl w:val="0"/>
                          <w:numId w:val="39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67050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Estimate how long a journey takes</w:t>
                      </w:r>
                      <w:r w:rsidR="00CA7D70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.</w:t>
                      </w:r>
                    </w:p>
                    <w:p w14:paraId="0E3EE567" w14:textId="1A268729" w:rsidR="0088270E" w:rsidRPr="00670505" w:rsidRDefault="0088270E" w:rsidP="00670505">
                      <w:pPr>
                        <w:pStyle w:val="ListParagraph"/>
                        <w:widowControl w:val="0"/>
                        <w:numPr>
                          <w:ilvl w:val="0"/>
                          <w:numId w:val="39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67050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Measure and record temperatures including positive and negative readings and calculate temperature differences</w:t>
                      </w:r>
                      <w:r w:rsidR="00CA7D70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.</w:t>
                      </w:r>
                    </w:p>
                    <w:p w14:paraId="1DF3504D" w14:textId="77777777" w:rsidR="0088270E" w:rsidRPr="00670505" w:rsidRDefault="0088270E" w:rsidP="00670505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en-US"/>
                        </w:rPr>
                      </w:pPr>
                      <w:r w:rsidRPr="00670505"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en-US"/>
                        </w:rPr>
                        <w:t>Using Data Skills</w:t>
                      </w:r>
                    </w:p>
                    <w:p w14:paraId="1A5C5013" w14:textId="531BF727" w:rsidR="0088270E" w:rsidRPr="00670505" w:rsidRDefault="0088270E" w:rsidP="00670505">
                      <w:pPr>
                        <w:pStyle w:val="ListParagraph"/>
                        <w:widowControl w:val="0"/>
                        <w:numPr>
                          <w:ilvl w:val="0"/>
                          <w:numId w:val="40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67050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Extract and interpret information from diagrams, timetables and charts</w:t>
                      </w:r>
                      <w:r w:rsidR="00CA7D70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.</w:t>
                      </w:r>
                    </w:p>
                    <w:p w14:paraId="6278A1EC" w14:textId="3B1A368E" w:rsidR="0088270E" w:rsidRPr="00670505" w:rsidRDefault="0088270E" w:rsidP="00670505">
                      <w:pPr>
                        <w:pStyle w:val="ListParagraph"/>
                        <w:widowControl w:val="0"/>
                        <w:numPr>
                          <w:ilvl w:val="0"/>
                          <w:numId w:val="40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67050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Represent data using lists, tally charts, diagrams, bar charts, line graphs etc.</w:t>
                      </w:r>
                    </w:p>
                    <w:p w14:paraId="48E8BD57" w14:textId="77777777" w:rsidR="0088270E" w:rsidRPr="00670505" w:rsidRDefault="0088270E" w:rsidP="00670505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en-US"/>
                        </w:rPr>
                      </w:pPr>
                      <w:r w:rsidRPr="00670505"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en-US"/>
                        </w:rPr>
                        <w:t>Developing Numerical Reasoning</w:t>
                      </w:r>
                    </w:p>
                    <w:p w14:paraId="23B48DF2" w14:textId="72E5630A" w:rsidR="0088270E" w:rsidRPr="00670505" w:rsidRDefault="0088270E" w:rsidP="00670505">
                      <w:pPr>
                        <w:pStyle w:val="ListParagraph"/>
                        <w:widowControl w:val="0"/>
                        <w:numPr>
                          <w:ilvl w:val="0"/>
                          <w:numId w:val="41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67050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Transfer mathematical skills to a variety of contexts and everyday situations</w:t>
                      </w:r>
                      <w:r w:rsidR="00CA7D70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.</w:t>
                      </w:r>
                    </w:p>
                    <w:p w14:paraId="60B6407F" w14:textId="65156899" w:rsidR="0088270E" w:rsidRPr="00670505" w:rsidRDefault="0088270E" w:rsidP="00670505">
                      <w:pPr>
                        <w:pStyle w:val="ListParagraph"/>
                        <w:widowControl w:val="0"/>
                        <w:numPr>
                          <w:ilvl w:val="0"/>
                          <w:numId w:val="41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67050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Select appropriate mathematics and techniques to use</w:t>
                      </w:r>
                      <w:r w:rsidR="00CA7D70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.</w:t>
                      </w:r>
                    </w:p>
                    <w:p w14:paraId="3F8712F1" w14:textId="015A9A11" w:rsidR="0088270E" w:rsidRPr="00670505" w:rsidRDefault="0088270E" w:rsidP="00670505">
                      <w:pPr>
                        <w:pStyle w:val="ListParagraph"/>
                        <w:widowControl w:val="0"/>
                        <w:numPr>
                          <w:ilvl w:val="0"/>
                          <w:numId w:val="41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67050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Select and use suitable instruments and units of measurement</w:t>
                      </w:r>
                      <w:r w:rsidR="00CA7D70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.</w:t>
                      </w:r>
                    </w:p>
                    <w:p w14:paraId="7FB291BB" w14:textId="0BD5218C" w:rsidR="0088270E" w:rsidRPr="00670505" w:rsidRDefault="0088270E" w:rsidP="00670505">
                      <w:pPr>
                        <w:pStyle w:val="ListParagraph"/>
                        <w:widowControl w:val="0"/>
                        <w:numPr>
                          <w:ilvl w:val="0"/>
                          <w:numId w:val="41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67050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Explain results and procedures clearly using mathematical language</w:t>
                      </w:r>
                      <w:r w:rsidR="00CA7D70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B887A32" w14:textId="589446EE" w:rsidR="00312064" w:rsidRDefault="00E602C3">
      <w:r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70528" behindDoc="0" locked="0" layoutInCell="1" allowOverlap="1" wp14:anchorId="5D4847E8" wp14:editId="195ACA6E">
                <wp:simplePos x="0" y="0"/>
                <wp:positionH relativeFrom="page">
                  <wp:posOffset>5706745</wp:posOffset>
                </wp:positionH>
                <wp:positionV relativeFrom="page">
                  <wp:posOffset>1521968</wp:posOffset>
                </wp:positionV>
                <wp:extent cx="4644000" cy="1845945"/>
                <wp:effectExtent l="0" t="0" r="0" b="825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4000" cy="1845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7191D3" w14:textId="4E8FBA5B" w:rsidR="0088270E" w:rsidRPr="00E602C3" w:rsidRDefault="00173866" w:rsidP="00E602C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="Calibri"/>
                                <w:b/>
                                <w:color w:val="5B5AA5"/>
                                <w:lang w:val="en-US"/>
                              </w:rPr>
                            </w:pPr>
                            <w:r>
                              <w:rPr>
                                <w:rFonts w:cs="Calibri"/>
                                <w:b/>
                                <w:bCs/>
                                <w:color w:val="5B5AA5"/>
                                <w:sz w:val="72"/>
                                <w:szCs w:val="72"/>
                                <w:lang w:val="en-US"/>
                              </w:rPr>
                              <w:t>Supporting children in Numeracy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27" type="#_x0000_t202" style="position:absolute;margin-left:449.35pt;margin-top:119.85pt;width:365.65pt;height:145.35pt;z-index:2516705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" filled="f" stroked="f">
                <v:textbox>
                  <w:txbxContent>
                    <w:p w14:paraId="617191D3" w14:textId="4E8FBA5B" w:rsidR="0088270E" w:rsidRPr="00E602C3" w:rsidRDefault="00173866" w:rsidP="00E602C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="Calibri"/>
                          <w:b/>
                          <w:color w:val="5B5AA5"/>
                          <w:lang w:val="en-US"/>
                        </w:rPr>
                      </w:pPr>
                      <w:r>
                        <w:rPr>
                          <w:rFonts w:cs="Calibri"/>
                          <w:b/>
                          <w:bCs/>
                          <w:color w:val="5B5AA5"/>
                          <w:sz w:val="72"/>
                          <w:szCs w:val="72"/>
                          <w:lang w:val="en-US"/>
                        </w:rPr>
                        <w:t>Supporting children in Numeracy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DC488AA" w14:textId="77777777" w:rsidR="00312064" w:rsidRDefault="00312064"/>
    <w:p w14:paraId="47BB9396" w14:textId="6B462008" w:rsidR="00312064" w:rsidRDefault="00312064"/>
    <w:p w14:paraId="0219B351" w14:textId="77777777" w:rsidR="00312064" w:rsidRDefault="00312064"/>
    <w:p w14:paraId="2F00EB64" w14:textId="77777777" w:rsidR="00312064" w:rsidRDefault="00312064"/>
    <w:p w14:paraId="51532150" w14:textId="77777777" w:rsidR="00312064" w:rsidRDefault="00312064"/>
    <w:p w14:paraId="7D31DD90" w14:textId="4180F056" w:rsidR="00312064" w:rsidRDefault="00312064"/>
    <w:p w14:paraId="7D0DE5E7" w14:textId="77777777" w:rsidR="00312064" w:rsidRDefault="00312064"/>
    <w:p w14:paraId="1939D438" w14:textId="77777777" w:rsidR="00312064" w:rsidRDefault="00312064"/>
    <w:p w14:paraId="5A8F2137" w14:textId="77777777" w:rsidR="00312064" w:rsidRDefault="00312064"/>
    <w:p w14:paraId="3FFA0FA6" w14:textId="07BF9013" w:rsidR="00312064" w:rsidRDefault="00312064"/>
    <w:p w14:paraId="773736E2" w14:textId="77777777" w:rsidR="00312064" w:rsidRDefault="00312064"/>
    <w:p w14:paraId="1C41654E" w14:textId="77777777" w:rsidR="00312064" w:rsidRDefault="00312064"/>
    <w:p w14:paraId="13D815B7" w14:textId="77777777" w:rsidR="00312064" w:rsidRDefault="00312064"/>
    <w:p w14:paraId="63C5BFAE" w14:textId="77777777" w:rsidR="00312064" w:rsidRDefault="00312064"/>
    <w:p w14:paraId="34576AE0" w14:textId="432194CB" w:rsidR="00312064" w:rsidRDefault="00312064"/>
    <w:p w14:paraId="18ABE619" w14:textId="12FCCD7E" w:rsidR="00312064" w:rsidRDefault="00312064"/>
    <w:p w14:paraId="15A714F1" w14:textId="77777777" w:rsidR="00312064" w:rsidRDefault="00312064"/>
    <w:p w14:paraId="45DB1C72" w14:textId="7A5602C3" w:rsidR="00312064" w:rsidRDefault="00E602C3">
      <w:r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84864" behindDoc="0" locked="0" layoutInCell="1" allowOverlap="1" wp14:anchorId="2CEB10A0" wp14:editId="50B4FCEF">
                <wp:simplePos x="0" y="0"/>
                <wp:positionH relativeFrom="page">
                  <wp:posOffset>5706745</wp:posOffset>
                </wp:positionH>
                <wp:positionV relativeFrom="page">
                  <wp:posOffset>6120130</wp:posOffset>
                </wp:positionV>
                <wp:extent cx="4625975" cy="755650"/>
                <wp:effectExtent l="0" t="0" r="0" b="63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5975" cy="755650"/>
                        </a:xfrm>
                        <a:prstGeom prst="rect">
                          <a:avLst/>
                        </a:prstGeom>
                        <a:solidFill>
                          <a:srgbClr val="EEE6F1"/>
                        </a:solidFill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0F9ADB" w14:textId="5F40A244" w:rsidR="0088270E" w:rsidRPr="00E602C3" w:rsidRDefault="0088270E" w:rsidP="00E602C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="Calibri"/>
                                <w:b/>
                                <w:color w:val="000000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E602C3">
                              <w:rPr>
                                <w:rFonts w:cs="Calibri"/>
                                <w:b/>
                                <w:color w:val="000000"/>
                                <w:sz w:val="40"/>
                                <w:szCs w:val="40"/>
                                <w:lang w:val="en-US"/>
                              </w:rPr>
                              <w:t xml:space="preserve">A </w:t>
                            </w:r>
                            <w:r>
                              <w:rPr>
                                <w:rFonts w:cs="Calibri"/>
                                <w:b/>
                                <w:color w:val="000000"/>
                                <w:sz w:val="40"/>
                                <w:szCs w:val="40"/>
                                <w:lang w:val="en-US"/>
                              </w:rPr>
                              <w:t xml:space="preserve">leaflet </w:t>
                            </w:r>
                            <w:r w:rsidRPr="00E602C3">
                              <w:rPr>
                                <w:rFonts w:cs="Calibri"/>
                                <w:b/>
                                <w:color w:val="000000"/>
                                <w:sz w:val="40"/>
                                <w:szCs w:val="40"/>
                                <w:lang w:val="en-US"/>
                              </w:rPr>
                              <w:t>for parents</w:t>
                            </w:r>
                          </w:p>
                          <w:p w14:paraId="29B63A50" w14:textId="3CB4ACFC" w:rsidR="0088270E" w:rsidRPr="00E602C3" w:rsidRDefault="0088270E" w:rsidP="00E602C3">
                            <w:pPr>
                              <w:spacing w:line="276" w:lineRule="auto"/>
                              <w:jc w:val="center"/>
                              <w:rPr>
                                <w:color w:val="6500CC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E602C3">
                              <w:rPr>
                                <w:rFonts w:cs="Calibri"/>
                                <w:color w:val="000000"/>
                                <w:sz w:val="40"/>
                                <w:szCs w:val="40"/>
                                <w:lang w:val="en-US"/>
                              </w:rPr>
                              <w:t>Help your child with numeracy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CEB10A0" id="Text Box 3" o:spid="_x0000_s1028" type="#_x0000_t202" style="position:absolute;margin-left:449.35pt;margin-top:481.9pt;width:364.25pt;height:59.5pt;z-index:2516848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" fillcolor="#eee6f1" stroked="f">
                <v:textbox>
                  <w:txbxContent>
                    <w:p w14:paraId="470F9ADB" w14:textId="5F40A244" w:rsidR="0088270E" w:rsidRPr="00E602C3" w:rsidRDefault="0088270E" w:rsidP="00E602C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="Calibri"/>
                          <w:b/>
                          <w:color w:val="000000"/>
                          <w:sz w:val="40"/>
                          <w:szCs w:val="40"/>
                          <w:lang w:val="en-US"/>
                        </w:rPr>
                      </w:pPr>
                      <w:r w:rsidRPr="00E602C3">
                        <w:rPr>
                          <w:rFonts w:cs="Calibri"/>
                          <w:b/>
                          <w:color w:val="000000"/>
                          <w:sz w:val="40"/>
                          <w:szCs w:val="40"/>
                          <w:lang w:val="en-US"/>
                        </w:rPr>
                        <w:t xml:space="preserve">A </w:t>
                      </w:r>
                      <w:r>
                        <w:rPr>
                          <w:rFonts w:cs="Calibri"/>
                          <w:b/>
                          <w:color w:val="000000"/>
                          <w:sz w:val="40"/>
                          <w:szCs w:val="40"/>
                          <w:lang w:val="en-US"/>
                        </w:rPr>
                        <w:t xml:space="preserve">leaflet </w:t>
                      </w:r>
                      <w:r w:rsidRPr="00E602C3">
                        <w:rPr>
                          <w:rFonts w:cs="Calibri"/>
                          <w:b/>
                          <w:color w:val="000000"/>
                          <w:sz w:val="40"/>
                          <w:szCs w:val="40"/>
                          <w:lang w:val="en-US"/>
                        </w:rPr>
                        <w:t>for parents</w:t>
                      </w:r>
                    </w:p>
                    <w:p w14:paraId="29B63A50" w14:textId="3CB4ACFC" w:rsidR="0088270E" w:rsidRPr="00E602C3" w:rsidRDefault="0088270E" w:rsidP="00E602C3">
                      <w:pPr>
                        <w:spacing w:line="276" w:lineRule="auto"/>
                        <w:jc w:val="center"/>
                        <w:rPr>
                          <w:color w:val="6500CC"/>
                          <w:sz w:val="40"/>
                          <w:szCs w:val="40"/>
                          <w:lang w:val="en-US"/>
                        </w:rPr>
                      </w:pPr>
                      <w:r w:rsidRPr="00E602C3">
                        <w:rPr>
                          <w:rFonts w:cs="Calibri"/>
                          <w:color w:val="000000"/>
                          <w:sz w:val="40"/>
                          <w:szCs w:val="40"/>
                          <w:lang w:val="en-US"/>
                        </w:rPr>
                        <w:t>Help your child with numeracy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1DF126A" w14:textId="77777777" w:rsidR="00312064" w:rsidRDefault="00312064"/>
    <w:p w14:paraId="0A342DB5" w14:textId="65E2790A" w:rsidR="00BE2A86" w:rsidRDefault="008A1974" w:rsidP="008A1974">
      <w:pPr>
        <w:spacing w:after="0" w:line="240" w:lineRule="auto"/>
      </w:pPr>
      <w:r>
        <w:br w:type="page"/>
      </w:r>
      <w:r w:rsidR="00F04E46">
        <w:rPr>
          <w:noProof/>
          <w:lang w:eastAsia="en-GB"/>
        </w:rPr>
        <w:lastRenderedPageBreak/>
        <w:drawing>
          <wp:anchor distT="0" distB="0" distL="114300" distR="114300" simplePos="0" relativeHeight="251693056" behindDoc="0" locked="0" layoutInCell="1" allowOverlap="1" wp14:anchorId="02BEBDAC" wp14:editId="7067BCAA">
            <wp:simplePos x="0" y="0"/>
            <wp:positionH relativeFrom="column">
              <wp:posOffset>6858000</wp:posOffset>
            </wp:positionH>
            <wp:positionV relativeFrom="paragraph">
              <wp:posOffset>0</wp:posOffset>
            </wp:positionV>
            <wp:extent cx="2057400" cy="469087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inarow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4690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6C15">
        <w:rPr>
          <w:noProof/>
          <w:lang w:eastAsia="en-GB"/>
        </w:rPr>
        <w:drawing>
          <wp:anchor distT="0" distB="0" distL="114300" distR="114300" simplePos="0" relativeHeight="251691008" behindDoc="0" locked="0" layoutInCell="1" allowOverlap="1" wp14:anchorId="55041C01" wp14:editId="30A68EA3">
            <wp:simplePos x="0" y="0"/>
            <wp:positionH relativeFrom="column">
              <wp:posOffset>2514600</wp:posOffset>
            </wp:positionH>
            <wp:positionV relativeFrom="paragraph">
              <wp:posOffset>2482850</wp:posOffset>
            </wp:positionV>
            <wp:extent cx="1456055" cy="946150"/>
            <wp:effectExtent l="0" t="0" r="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ce x2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6055" cy="946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6C15">
        <w:rPr>
          <w:noProof/>
          <w:lang w:eastAsia="en-GB"/>
        </w:rPr>
        <w:drawing>
          <wp:anchor distT="0" distB="0" distL="114300" distR="114300" simplePos="0" relativeHeight="251692032" behindDoc="0" locked="0" layoutInCell="1" allowOverlap="1" wp14:anchorId="61E86519" wp14:editId="1CBA42EF">
            <wp:simplePos x="0" y="0"/>
            <wp:positionH relativeFrom="column">
              <wp:posOffset>2520315</wp:posOffset>
            </wp:positionH>
            <wp:positionV relativeFrom="paragraph">
              <wp:posOffset>-210185</wp:posOffset>
            </wp:positionV>
            <wp:extent cx="1594485" cy="1594485"/>
            <wp:effectExtent l="0" t="0" r="5715" b="571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umbers Grid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4485" cy="1594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270E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74624" behindDoc="0" locked="0" layoutInCell="1" allowOverlap="1" wp14:anchorId="1C7302FF" wp14:editId="3077B16B">
                <wp:simplePos x="0" y="0"/>
                <wp:positionH relativeFrom="page">
                  <wp:posOffset>360045</wp:posOffset>
                </wp:positionH>
                <wp:positionV relativeFrom="page">
                  <wp:posOffset>862965</wp:posOffset>
                </wp:positionV>
                <wp:extent cx="4682490" cy="6221730"/>
                <wp:effectExtent l="0" t="0" r="0" b="127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2490" cy="6221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7F1C9E" w14:textId="77777777" w:rsidR="0088270E" w:rsidRPr="0088270E" w:rsidRDefault="0088270E" w:rsidP="0088270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88270E"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en-US"/>
                              </w:rPr>
                              <w:t>Remainders</w:t>
                            </w:r>
                          </w:p>
                          <w:p w14:paraId="5D799963" w14:textId="77777777" w:rsidR="0088270E" w:rsidRDefault="0088270E" w:rsidP="0088270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Draw a 6 x 6 grid like this.</w:t>
                            </w:r>
                          </w:p>
                          <w:p w14:paraId="4F9B8D27" w14:textId="77777777" w:rsidR="0088270E" w:rsidRDefault="0088270E" w:rsidP="0088270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</w:p>
                          <w:p w14:paraId="1D82F44D" w14:textId="77777777" w:rsidR="0088270E" w:rsidRPr="0088270E" w:rsidRDefault="0088270E" w:rsidP="0088270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</w:p>
                          <w:p w14:paraId="1CFE4974" w14:textId="77777777" w:rsidR="0088270E" w:rsidRPr="0088270E" w:rsidRDefault="0088270E" w:rsidP="0088270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Choose the 7, 8 or 9 times table.</w:t>
                            </w:r>
                          </w:p>
                          <w:p w14:paraId="62549C7D" w14:textId="77777777" w:rsidR="0088270E" w:rsidRPr="0088270E" w:rsidRDefault="0088270E" w:rsidP="0088270E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Take turns.</w:t>
                            </w:r>
                          </w:p>
                          <w:p w14:paraId="63044DD6" w14:textId="77777777" w:rsidR="0088270E" w:rsidRPr="0088270E" w:rsidRDefault="0088270E" w:rsidP="0088270E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Roll a dice.</w:t>
                            </w:r>
                          </w:p>
                          <w:p w14:paraId="0A1123EB" w14:textId="023BE6C4" w:rsidR="0088270E" w:rsidRPr="0088270E" w:rsidRDefault="0088270E" w:rsidP="0088270E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Choose a number on the board, e.g. 59. Divide it </w:t>
                            </w:r>
                            <w:r w:rsidR="003E6C1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br/>
                            </w: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by the </w:t>
                            </w:r>
                            <w:proofErr w:type="gramStart"/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tables</w:t>
                            </w:r>
                            <w:proofErr w:type="gramEnd"/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 number, e.g. 7. If the remainder</w:t>
                            </w:r>
                            <w:r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 </w:t>
                            </w: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for </w:t>
                            </w:r>
                            <w:r w:rsidR="003E6C1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br/>
                            </w: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59 ÷ 7 is the same as the dice number, you </w:t>
                            </w:r>
                            <w:r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br/>
                            </w: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can cover the board number with a counter or coin.</w:t>
                            </w:r>
                          </w:p>
                          <w:p w14:paraId="4E9BA9F0" w14:textId="77777777" w:rsidR="0088270E" w:rsidRPr="0088270E" w:rsidRDefault="0088270E" w:rsidP="0088270E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The first to get four of their counters in a straight line wins!</w:t>
                            </w:r>
                          </w:p>
                          <w:p w14:paraId="44D34589" w14:textId="77777777" w:rsidR="0088270E" w:rsidRPr="0088270E" w:rsidRDefault="0088270E" w:rsidP="0088270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88270E"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en-US"/>
                              </w:rPr>
                              <w:t>Doubles and trebles</w:t>
                            </w:r>
                          </w:p>
                          <w:p w14:paraId="781F8171" w14:textId="77777777" w:rsidR="0088270E" w:rsidRPr="0088270E" w:rsidRDefault="0088270E" w:rsidP="0088270E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Roll two dice.</w:t>
                            </w:r>
                          </w:p>
                          <w:p w14:paraId="6BB5C2BC" w14:textId="77777777" w:rsidR="0088270E" w:rsidRPr="0088270E" w:rsidRDefault="0088270E" w:rsidP="0088270E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Multiply the two numbers to get your score.</w:t>
                            </w:r>
                          </w:p>
                          <w:p w14:paraId="13EE60DF" w14:textId="5BD7BBA8" w:rsidR="0088270E" w:rsidRPr="0088270E" w:rsidRDefault="0088270E" w:rsidP="0088270E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Roll one of the dice again. If it is an even number, double </w:t>
                            </w:r>
                            <w:r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br/>
                            </w: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your score. If it is an odd number, treble your score.</w:t>
                            </w:r>
                          </w:p>
                          <w:p w14:paraId="3B0716FD" w14:textId="77777777" w:rsidR="0088270E" w:rsidRPr="0088270E" w:rsidRDefault="0088270E" w:rsidP="0088270E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Keep a running total of your score.</w:t>
                            </w:r>
                          </w:p>
                          <w:p w14:paraId="1A09C8CC" w14:textId="77777777" w:rsidR="0088270E" w:rsidRPr="0088270E" w:rsidRDefault="0088270E" w:rsidP="0088270E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The first to get over 301 wins.</w:t>
                            </w:r>
                          </w:p>
                          <w:p w14:paraId="0468E845" w14:textId="77777777" w:rsidR="0088270E" w:rsidRPr="0088270E" w:rsidRDefault="0088270E" w:rsidP="0088270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en-US"/>
                              </w:rPr>
                            </w:pPr>
                            <w:proofErr w:type="spellStart"/>
                            <w:r w:rsidRPr="0088270E"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en-US"/>
                              </w:rPr>
                              <w:t>Favourite</w:t>
                            </w:r>
                            <w:proofErr w:type="spellEnd"/>
                            <w:r w:rsidRPr="0088270E"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en-US"/>
                              </w:rPr>
                              <w:t xml:space="preserve"> food</w:t>
                            </w:r>
                          </w:p>
                          <w:p w14:paraId="47A34E59" w14:textId="77777777" w:rsidR="0088270E" w:rsidRPr="0088270E" w:rsidRDefault="0088270E" w:rsidP="0088270E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Ask your child the cost of a </w:t>
                            </w:r>
                            <w:proofErr w:type="spellStart"/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favourite</w:t>
                            </w:r>
                            <w:proofErr w:type="spellEnd"/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 item of food.</w:t>
                            </w:r>
                          </w:p>
                          <w:p w14:paraId="5F017769" w14:textId="500CD4E1" w:rsidR="0088270E" w:rsidRPr="0088270E" w:rsidRDefault="0088270E" w:rsidP="0088270E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Ask them to work out what </w:t>
                            </w:r>
                            <w:r w:rsidR="00CA7D70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seven of them would cost, or eight</w:t>
                            </w: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, or </w:t>
                            </w:r>
                            <w:r w:rsidR="00CA7D70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nine</w:t>
                            </w: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.</w:t>
                            </w:r>
                          </w:p>
                          <w:p w14:paraId="564ED122" w14:textId="77777777" w:rsidR="0088270E" w:rsidRPr="0088270E" w:rsidRDefault="0088270E" w:rsidP="0088270E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How much change would there be from £50?</w:t>
                            </w:r>
                          </w:p>
                          <w:p w14:paraId="28B9E4F6" w14:textId="61A05227" w:rsidR="0088270E" w:rsidRPr="0088270E" w:rsidRDefault="0088270E" w:rsidP="0088270E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Repeat with his/her least </w:t>
                            </w:r>
                            <w:proofErr w:type="spellStart"/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favourite</w:t>
                            </w:r>
                            <w:proofErr w:type="spellEnd"/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 food.</w:t>
                            </w:r>
                          </w:p>
                          <w:p w14:paraId="7E918283" w14:textId="77777777" w:rsidR="0088270E" w:rsidRPr="0088270E" w:rsidRDefault="0088270E" w:rsidP="0088270E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What is the difference in cost between the two?</w:t>
                            </w:r>
                          </w:p>
                          <w:p w14:paraId="2F48D0EE" w14:textId="77777777" w:rsidR="0088270E" w:rsidRPr="0088270E" w:rsidRDefault="0088270E" w:rsidP="0088270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88270E"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en-US"/>
                              </w:rPr>
                              <w:t>Recipes</w:t>
                            </w:r>
                          </w:p>
                          <w:p w14:paraId="1783FF53" w14:textId="63C050FC" w:rsidR="0088270E" w:rsidRPr="0088270E" w:rsidRDefault="0088270E" w:rsidP="0088270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Find a recipe for </w:t>
                            </w:r>
                            <w:r w:rsidR="00CA7D70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four</w:t>
                            </w: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 people and rewrite it for </w:t>
                            </w:r>
                            <w:r w:rsidR="00CA7D70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eight</w:t>
                            </w: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 people, e.g.</w:t>
                            </w:r>
                          </w:p>
                          <w:p w14:paraId="3DE6C3DB" w14:textId="1FFA57A0" w:rsidR="0088270E" w:rsidRPr="0088270E" w:rsidRDefault="00CA7D70" w:rsidP="0088270E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Four</w:t>
                            </w:r>
                            <w:r w:rsidR="0088270E"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 people</w:t>
                            </w:r>
                            <w:r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:</w:t>
                            </w:r>
                            <w:r w:rsidR="0088270E"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 </w:t>
                            </w:r>
                            <w:r w:rsid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ab/>
                            </w:r>
                            <w:r w:rsid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Eight</w:t>
                            </w:r>
                            <w:r w:rsidR="0088270E"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 people</w:t>
                            </w:r>
                            <w:r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:</w:t>
                            </w:r>
                          </w:p>
                          <w:p w14:paraId="58F484F2" w14:textId="3326C2E9" w:rsidR="0088270E" w:rsidRPr="0088270E" w:rsidRDefault="0088270E" w:rsidP="0088270E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125g flour </w:t>
                            </w:r>
                            <w:r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ab/>
                            </w: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250g flour</w:t>
                            </w:r>
                          </w:p>
                          <w:p w14:paraId="379D1055" w14:textId="71103F01" w:rsidR="0088270E" w:rsidRPr="0088270E" w:rsidRDefault="0088270E" w:rsidP="0088270E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50g butter </w:t>
                            </w:r>
                            <w:r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ab/>
                            </w: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100g butter</w:t>
                            </w:r>
                          </w:p>
                          <w:p w14:paraId="1F884D3F" w14:textId="174E0BD1" w:rsidR="0088270E" w:rsidRPr="0088270E" w:rsidRDefault="0088270E" w:rsidP="0088270E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75g sugar </w:t>
                            </w:r>
                            <w:r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ab/>
                            </w: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150g sugar</w:t>
                            </w:r>
                          </w:p>
                          <w:p w14:paraId="4B081E7C" w14:textId="28280D8B" w:rsidR="0088270E" w:rsidRPr="0088270E" w:rsidRDefault="0088270E" w:rsidP="0088270E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30ml treacle </w:t>
                            </w:r>
                            <w:r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ab/>
                            </w: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60ml treacle</w:t>
                            </w:r>
                          </w:p>
                          <w:p w14:paraId="11866885" w14:textId="50955B13" w:rsidR="0088270E" w:rsidRPr="0088270E" w:rsidRDefault="0088270E" w:rsidP="0088270E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1 teaspoon ginger </w:t>
                            </w:r>
                            <w:r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ab/>
                            </w: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2 teaspoons ginger</w:t>
                            </w:r>
                          </w:p>
                          <w:p w14:paraId="381ED890" w14:textId="0709860A" w:rsidR="0088270E" w:rsidRPr="0088270E" w:rsidRDefault="0088270E" w:rsidP="0088270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Can you rewrite it for </w:t>
                            </w:r>
                            <w:r w:rsidR="00CA7D70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three</w:t>
                            </w: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 people? Or </w:t>
                            </w:r>
                            <w:r w:rsidR="00CA7D70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five</w:t>
                            </w: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 people?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C7302FF" id="Text Box 16" o:spid="_x0000_s1029" type="#_x0000_t202" style="position:absolute;margin-left:28.35pt;margin-top:67.95pt;width:368.7pt;height:489.9pt;z-index:2516746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" filled="f" stroked="f">
                <v:textbox>
                  <w:txbxContent>
                    <w:p w14:paraId="2E7F1C9E" w14:textId="77777777" w:rsidR="0088270E" w:rsidRPr="0088270E" w:rsidRDefault="0088270E" w:rsidP="0088270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en-US"/>
                        </w:rPr>
                      </w:pPr>
                      <w:r w:rsidRPr="0088270E"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en-US"/>
                        </w:rPr>
                        <w:t>Remainders</w:t>
                      </w:r>
                    </w:p>
                    <w:p w14:paraId="5D799963" w14:textId="77777777" w:rsidR="0088270E" w:rsidRDefault="0088270E" w:rsidP="0088270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Draw a 6 x 6 grid like this.</w:t>
                      </w:r>
                    </w:p>
                    <w:p w14:paraId="4F9B8D27" w14:textId="77777777" w:rsidR="0088270E" w:rsidRDefault="0088270E" w:rsidP="0088270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</w:p>
                    <w:p w14:paraId="1D82F44D" w14:textId="77777777" w:rsidR="0088270E" w:rsidRPr="0088270E" w:rsidRDefault="0088270E" w:rsidP="0088270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</w:p>
                    <w:p w14:paraId="1CFE4974" w14:textId="77777777" w:rsidR="0088270E" w:rsidRPr="0088270E" w:rsidRDefault="0088270E" w:rsidP="0088270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Choose the 7, 8 or 9 times table.</w:t>
                      </w:r>
                    </w:p>
                    <w:p w14:paraId="62549C7D" w14:textId="77777777" w:rsidR="0088270E" w:rsidRPr="0088270E" w:rsidRDefault="0088270E" w:rsidP="0088270E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Take turns.</w:t>
                      </w:r>
                    </w:p>
                    <w:p w14:paraId="63044DD6" w14:textId="77777777" w:rsidR="0088270E" w:rsidRPr="0088270E" w:rsidRDefault="0088270E" w:rsidP="0088270E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Roll a dice.</w:t>
                      </w:r>
                    </w:p>
                    <w:p w14:paraId="0A1123EB" w14:textId="023BE6C4" w:rsidR="0088270E" w:rsidRPr="0088270E" w:rsidRDefault="0088270E" w:rsidP="0088270E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Choose a number on the board, e.g. 59. Divide it </w:t>
                      </w:r>
                      <w:r w:rsidR="003E6C1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br/>
                      </w: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by the </w:t>
                      </w:r>
                      <w:proofErr w:type="gramStart"/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tables</w:t>
                      </w:r>
                      <w:proofErr w:type="gramEnd"/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 number, e.g. 7. If the remainder</w:t>
                      </w:r>
                      <w:r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 </w:t>
                      </w: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for </w:t>
                      </w:r>
                      <w:r w:rsidR="003E6C1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br/>
                      </w: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59 ÷ 7 is the same as the dice number, you </w:t>
                      </w:r>
                      <w:r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br/>
                      </w: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can cover the board number with a counter or coin.</w:t>
                      </w:r>
                    </w:p>
                    <w:p w14:paraId="4E9BA9F0" w14:textId="77777777" w:rsidR="0088270E" w:rsidRPr="0088270E" w:rsidRDefault="0088270E" w:rsidP="0088270E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The first to get four of their counters in a straight line wins!</w:t>
                      </w:r>
                    </w:p>
                    <w:p w14:paraId="44D34589" w14:textId="77777777" w:rsidR="0088270E" w:rsidRPr="0088270E" w:rsidRDefault="0088270E" w:rsidP="0088270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en-US"/>
                        </w:rPr>
                      </w:pPr>
                      <w:r w:rsidRPr="0088270E"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en-US"/>
                        </w:rPr>
                        <w:t>Doubles and trebles</w:t>
                      </w:r>
                    </w:p>
                    <w:p w14:paraId="781F8171" w14:textId="77777777" w:rsidR="0088270E" w:rsidRPr="0088270E" w:rsidRDefault="0088270E" w:rsidP="0088270E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Roll two dice.</w:t>
                      </w:r>
                    </w:p>
                    <w:p w14:paraId="6BB5C2BC" w14:textId="77777777" w:rsidR="0088270E" w:rsidRPr="0088270E" w:rsidRDefault="0088270E" w:rsidP="0088270E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Multiply the two numbers to get your score.</w:t>
                      </w:r>
                    </w:p>
                    <w:p w14:paraId="13EE60DF" w14:textId="5BD7BBA8" w:rsidR="0088270E" w:rsidRPr="0088270E" w:rsidRDefault="0088270E" w:rsidP="0088270E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Roll one of the dice again. If it is an even number, double </w:t>
                      </w:r>
                      <w:r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br/>
                      </w: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your score. If it is an odd number, treble your score.</w:t>
                      </w:r>
                    </w:p>
                    <w:p w14:paraId="3B0716FD" w14:textId="77777777" w:rsidR="0088270E" w:rsidRPr="0088270E" w:rsidRDefault="0088270E" w:rsidP="0088270E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Keep a running total of your score.</w:t>
                      </w:r>
                    </w:p>
                    <w:p w14:paraId="1A09C8CC" w14:textId="77777777" w:rsidR="0088270E" w:rsidRPr="0088270E" w:rsidRDefault="0088270E" w:rsidP="0088270E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The first to get over 301 wins.</w:t>
                      </w:r>
                    </w:p>
                    <w:p w14:paraId="0468E845" w14:textId="77777777" w:rsidR="0088270E" w:rsidRPr="0088270E" w:rsidRDefault="0088270E" w:rsidP="0088270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en-US"/>
                        </w:rPr>
                      </w:pPr>
                      <w:proofErr w:type="spellStart"/>
                      <w:r w:rsidRPr="0088270E"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en-US"/>
                        </w:rPr>
                        <w:t>Favourite</w:t>
                      </w:r>
                      <w:proofErr w:type="spellEnd"/>
                      <w:r w:rsidRPr="0088270E"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en-US"/>
                        </w:rPr>
                        <w:t xml:space="preserve"> food</w:t>
                      </w:r>
                    </w:p>
                    <w:p w14:paraId="47A34E59" w14:textId="77777777" w:rsidR="0088270E" w:rsidRPr="0088270E" w:rsidRDefault="0088270E" w:rsidP="0088270E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Ask your child the cost of a </w:t>
                      </w:r>
                      <w:proofErr w:type="spellStart"/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favourite</w:t>
                      </w:r>
                      <w:proofErr w:type="spellEnd"/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 item of food.</w:t>
                      </w:r>
                    </w:p>
                    <w:p w14:paraId="5F017769" w14:textId="500CD4E1" w:rsidR="0088270E" w:rsidRPr="0088270E" w:rsidRDefault="0088270E" w:rsidP="0088270E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Ask them to work out what </w:t>
                      </w:r>
                      <w:r w:rsidR="00CA7D70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seven of them would cost, or eight</w:t>
                      </w: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, or </w:t>
                      </w:r>
                      <w:r w:rsidR="00CA7D70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nine</w:t>
                      </w: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.</w:t>
                      </w:r>
                    </w:p>
                    <w:p w14:paraId="564ED122" w14:textId="77777777" w:rsidR="0088270E" w:rsidRPr="0088270E" w:rsidRDefault="0088270E" w:rsidP="0088270E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How much change would there be from £50?</w:t>
                      </w:r>
                    </w:p>
                    <w:p w14:paraId="28B9E4F6" w14:textId="61A05227" w:rsidR="0088270E" w:rsidRPr="0088270E" w:rsidRDefault="0088270E" w:rsidP="0088270E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Repeat with his/her least </w:t>
                      </w:r>
                      <w:proofErr w:type="spellStart"/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favourite</w:t>
                      </w:r>
                      <w:proofErr w:type="spellEnd"/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 food.</w:t>
                      </w:r>
                    </w:p>
                    <w:p w14:paraId="7E918283" w14:textId="77777777" w:rsidR="0088270E" w:rsidRPr="0088270E" w:rsidRDefault="0088270E" w:rsidP="0088270E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What is the difference in cost between the two?</w:t>
                      </w:r>
                    </w:p>
                    <w:p w14:paraId="2F48D0EE" w14:textId="77777777" w:rsidR="0088270E" w:rsidRPr="0088270E" w:rsidRDefault="0088270E" w:rsidP="0088270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en-US"/>
                        </w:rPr>
                      </w:pPr>
                      <w:r w:rsidRPr="0088270E"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en-US"/>
                        </w:rPr>
                        <w:t>Recipes</w:t>
                      </w:r>
                    </w:p>
                    <w:p w14:paraId="1783FF53" w14:textId="63C050FC" w:rsidR="0088270E" w:rsidRPr="0088270E" w:rsidRDefault="0088270E" w:rsidP="0088270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Find a recipe for </w:t>
                      </w:r>
                      <w:r w:rsidR="00CA7D70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four</w:t>
                      </w: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 people and rewrite it for </w:t>
                      </w:r>
                      <w:r w:rsidR="00CA7D70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eight</w:t>
                      </w: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 people, e.g.</w:t>
                      </w:r>
                    </w:p>
                    <w:p w14:paraId="3DE6C3DB" w14:textId="1FFA57A0" w:rsidR="0088270E" w:rsidRPr="0088270E" w:rsidRDefault="00CA7D70" w:rsidP="0088270E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Four</w:t>
                      </w:r>
                      <w:r w:rsidR="0088270E"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 people</w:t>
                      </w:r>
                      <w:r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:</w:t>
                      </w:r>
                      <w:r w:rsidR="0088270E"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 </w:t>
                      </w:r>
                      <w:r w:rsid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ab/>
                      </w:r>
                      <w:r w:rsid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ab/>
                      </w:r>
                      <w:r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Eight</w:t>
                      </w:r>
                      <w:r w:rsidR="0088270E"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 people</w:t>
                      </w:r>
                      <w:r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:</w:t>
                      </w:r>
                    </w:p>
                    <w:p w14:paraId="58F484F2" w14:textId="3326C2E9" w:rsidR="0088270E" w:rsidRPr="0088270E" w:rsidRDefault="0088270E" w:rsidP="0088270E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125g flour </w:t>
                      </w:r>
                      <w:r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ab/>
                      </w:r>
                      <w:r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ab/>
                      </w: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250g flour</w:t>
                      </w:r>
                    </w:p>
                    <w:p w14:paraId="379D1055" w14:textId="71103F01" w:rsidR="0088270E" w:rsidRPr="0088270E" w:rsidRDefault="0088270E" w:rsidP="0088270E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50g butter </w:t>
                      </w:r>
                      <w:r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ab/>
                      </w:r>
                      <w:r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ab/>
                      </w: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100g butter</w:t>
                      </w:r>
                    </w:p>
                    <w:p w14:paraId="1F884D3F" w14:textId="174E0BD1" w:rsidR="0088270E" w:rsidRPr="0088270E" w:rsidRDefault="0088270E" w:rsidP="0088270E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75g sugar </w:t>
                      </w:r>
                      <w:r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ab/>
                      </w:r>
                      <w:r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ab/>
                      </w: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150g sugar</w:t>
                      </w:r>
                    </w:p>
                    <w:p w14:paraId="4B081E7C" w14:textId="28280D8B" w:rsidR="0088270E" w:rsidRPr="0088270E" w:rsidRDefault="0088270E" w:rsidP="0088270E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30ml treacle </w:t>
                      </w:r>
                      <w:r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ab/>
                      </w:r>
                      <w:r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ab/>
                      </w: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60ml treacle</w:t>
                      </w:r>
                    </w:p>
                    <w:p w14:paraId="11866885" w14:textId="50955B13" w:rsidR="0088270E" w:rsidRPr="0088270E" w:rsidRDefault="0088270E" w:rsidP="0088270E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1 teaspoon ginger </w:t>
                      </w:r>
                      <w:r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ab/>
                      </w: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2 teaspoons ginger</w:t>
                      </w:r>
                    </w:p>
                    <w:p w14:paraId="381ED890" w14:textId="0709860A" w:rsidR="0088270E" w:rsidRPr="0088270E" w:rsidRDefault="0088270E" w:rsidP="0088270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</w:rPr>
                      </w:pP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Can you rewrite it for </w:t>
                      </w:r>
                      <w:r w:rsidR="00CA7D70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three</w:t>
                      </w: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 people? Or </w:t>
                      </w:r>
                      <w:r w:rsidR="00CA7D70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five</w:t>
                      </w: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 people?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E3389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87936" behindDoc="0" locked="0" layoutInCell="1" allowOverlap="1" wp14:anchorId="0E548C7B" wp14:editId="0FB2150C">
                <wp:simplePos x="0" y="0"/>
                <wp:positionH relativeFrom="page">
                  <wp:posOffset>5706745</wp:posOffset>
                </wp:positionH>
                <wp:positionV relativeFrom="page">
                  <wp:posOffset>864235</wp:posOffset>
                </wp:positionV>
                <wp:extent cx="4643755" cy="6740134"/>
                <wp:effectExtent l="0" t="0" r="0" b="0"/>
                <wp:wrapNone/>
                <wp:docPr id="101" name="Text Box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3755" cy="674013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5022B8" w14:textId="77777777" w:rsidR="0088270E" w:rsidRPr="003E6C15" w:rsidRDefault="0088270E" w:rsidP="0088270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3E6C15"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en-US"/>
                              </w:rPr>
                              <w:t>Three in a row</w:t>
                            </w:r>
                          </w:p>
                          <w:p w14:paraId="5C50CCAD" w14:textId="77777777" w:rsidR="0088270E" w:rsidRPr="0088270E" w:rsidRDefault="0088270E" w:rsidP="0088270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For this game you need a calculator.</w:t>
                            </w:r>
                          </w:p>
                          <w:p w14:paraId="22C8EEE7" w14:textId="77777777" w:rsidR="0088270E" w:rsidRPr="0088270E" w:rsidRDefault="0088270E" w:rsidP="0088270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Draw a line like this:</w:t>
                            </w:r>
                          </w:p>
                          <w:p w14:paraId="319A5B73" w14:textId="77777777" w:rsidR="003E6C15" w:rsidRDefault="003E6C15" w:rsidP="0088270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</w:p>
                          <w:p w14:paraId="1181D688" w14:textId="77777777" w:rsidR="0088270E" w:rsidRPr="0088270E" w:rsidRDefault="0088270E" w:rsidP="0088270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Take it in turns to choose a fraction, say 2/5.</w:t>
                            </w:r>
                          </w:p>
                          <w:p w14:paraId="25DA3A17" w14:textId="3C46E442" w:rsidR="0088270E" w:rsidRPr="0088270E" w:rsidRDefault="0088270E" w:rsidP="0088270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Use the calculator to convert it to a decimal (i.e. 2 </w:t>
                            </w:r>
                            <w:r w:rsidR="00CA7D70"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÷</w:t>
                            </w: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 5 =</w:t>
                            </w:r>
                            <w:r w:rsidR="003E6C1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 0.4) and mark your initials at </w:t>
                            </w: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this point on the line.</w:t>
                            </w:r>
                          </w:p>
                          <w:p w14:paraId="748BABB0" w14:textId="2DE54DD0" w:rsidR="0088270E" w:rsidRPr="0088270E" w:rsidRDefault="00CA7D70" w:rsidP="0088270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The aim of the game is to get three</w:t>
                            </w:r>
                            <w:r w:rsidR="0088270E"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 crosses in a row wi</w:t>
                            </w:r>
                            <w:r w:rsidR="003E6C1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thout any of the other player’s </w:t>
                            </w:r>
                            <w:r w:rsidR="0088270E"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marks in between.</w:t>
                            </w:r>
                          </w:p>
                          <w:p w14:paraId="2D46849C" w14:textId="77777777" w:rsidR="0088270E" w:rsidRPr="0088270E" w:rsidRDefault="0088270E" w:rsidP="0088270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Some fractions are harder to place than others, e.g. ninths.</w:t>
                            </w:r>
                          </w:p>
                          <w:p w14:paraId="055A3050" w14:textId="77777777" w:rsidR="0088270E" w:rsidRPr="003E6C15" w:rsidRDefault="0088270E" w:rsidP="0088270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3E6C15"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en-US"/>
                              </w:rPr>
                              <w:t>Fours</w:t>
                            </w:r>
                          </w:p>
                          <w:p w14:paraId="23E7E7EE" w14:textId="1F2ED52D" w:rsidR="0088270E" w:rsidRPr="0088270E" w:rsidRDefault="0088270E" w:rsidP="003E6C15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Use exactly four 4s each time.</w:t>
                            </w:r>
                            <w:r w:rsidR="003E6C1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br/>
                            </w: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You can add, subtract, multiply or divide them.</w:t>
                            </w:r>
                            <w:r w:rsidR="003E6C1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br/>
                            </w: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Can you make each number from 1 to 100?</w:t>
                            </w:r>
                            <w:r w:rsidR="003E6C1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br/>
                            </w: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Here are some ways of making the first two numbers.</w:t>
                            </w:r>
                            <w:r w:rsidR="003E6C1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br/>
                              <w:t xml:space="preserve">     </w:t>
                            </w: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1 = (4 + 4)/(4 + 4)</w:t>
                            </w:r>
                          </w:p>
                          <w:p w14:paraId="12B956F4" w14:textId="77777777" w:rsidR="0088270E" w:rsidRPr="0088270E" w:rsidRDefault="0088270E" w:rsidP="003E6C15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ind w:left="284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2 = 4/4 + 4/4</w:t>
                            </w:r>
                          </w:p>
                          <w:p w14:paraId="6B4978AC" w14:textId="77777777" w:rsidR="0088270E" w:rsidRPr="003E6C15" w:rsidRDefault="0088270E" w:rsidP="0088270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3E6C15"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en-US"/>
                              </w:rPr>
                              <w:t>TV addicts</w:t>
                            </w:r>
                          </w:p>
                          <w:p w14:paraId="3B55BE35" w14:textId="0B56C32B" w:rsidR="0088270E" w:rsidRPr="003E6C15" w:rsidRDefault="0088270E" w:rsidP="0088270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color w:val="000000"/>
                                <w:spacing w:val="-4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3E6C15">
                              <w:rPr>
                                <w:rFonts w:cs="Arial"/>
                                <w:color w:val="000000"/>
                                <w:spacing w:val="-4"/>
                                <w:sz w:val="19"/>
                                <w:szCs w:val="19"/>
                                <w:lang w:val="en-US"/>
                              </w:rPr>
                              <w:t>Ask your child to</w:t>
                            </w:r>
                            <w:r w:rsidR="00CA7D70">
                              <w:rPr>
                                <w:rFonts w:cs="Arial"/>
                                <w:color w:val="000000"/>
                                <w:spacing w:val="-4"/>
                                <w:sz w:val="19"/>
                                <w:szCs w:val="19"/>
                                <w:lang w:val="en-US"/>
                              </w:rPr>
                              <w:t xml:space="preserve"> keep a record of how long he/</w:t>
                            </w:r>
                            <w:r w:rsidRPr="003E6C15">
                              <w:rPr>
                                <w:rFonts w:cs="Arial"/>
                                <w:color w:val="000000"/>
                                <w:spacing w:val="-4"/>
                                <w:sz w:val="19"/>
                                <w:szCs w:val="19"/>
                                <w:lang w:val="en-US"/>
                              </w:rPr>
                              <w:t>she watches TV each d</w:t>
                            </w:r>
                            <w:r w:rsidR="003E6C15">
                              <w:rPr>
                                <w:rFonts w:cs="Arial"/>
                                <w:color w:val="000000"/>
                                <w:spacing w:val="-4"/>
                                <w:sz w:val="19"/>
                                <w:szCs w:val="19"/>
                                <w:lang w:val="en-US"/>
                              </w:rPr>
                              <w:t xml:space="preserve">ay for a week. </w:t>
                            </w: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Then ask </w:t>
                            </w:r>
                            <w:r w:rsidR="00CA7D70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them</w:t>
                            </w: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 to do this.</w:t>
                            </w:r>
                          </w:p>
                          <w:p w14:paraId="636EBCB6" w14:textId="77777777" w:rsidR="0088270E" w:rsidRPr="0088270E" w:rsidRDefault="0088270E" w:rsidP="0088270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Work out the total watching time for the week.</w:t>
                            </w:r>
                          </w:p>
                          <w:p w14:paraId="064CEE76" w14:textId="37492605" w:rsidR="0088270E" w:rsidRPr="0088270E" w:rsidRDefault="0088270E" w:rsidP="0088270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Work out the </w:t>
                            </w:r>
                            <w:r w:rsidR="003E6C1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average watching time for a day </w:t>
                            </w: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(that is, the total time divided by 7).</w:t>
                            </w:r>
                          </w:p>
                          <w:p w14:paraId="162A11AD" w14:textId="3A63A415" w:rsidR="0088270E" w:rsidRPr="0088270E" w:rsidRDefault="0088270E" w:rsidP="0088270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Instead of watching TV, you could ask them to keep a record of time spent eating</w:t>
                            </w:r>
                            <w:r w:rsidR="003E6C1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 </w:t>
                            </w: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meals, or playing outdoors, or anything else they do ea</w:t>
                            </w:r>
                            <w:r w:rsidR="003E6C1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ch day. Then work out the daily </w:t>
                            </w: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average.</w:t>
                            </w:r>
                          </w:p>
                          <w:p w14:paraId="66F4C993" w14:textId="77777777" w:rsidR="0088270E" w:rsidRPr="003E6C15" w:rsidRDefault="0088270E" w:rsidP="0088270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3E6C15"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en-US"/>
                              </w:rPr>
                              <w:t>Sale of the century</w:t>
                            </w:r>
                          </w:p>
                          <w:p w14:paraId="13DF6C16" w14:textId="1A8A0B29" w:rsidR="0088270E" w:rsidRPr="0088270E" w:rsidRDefault="0088270E" w:rsidP="0088270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When you go shopping, or see a shop with a sale on, ask your child to work out</w:t>
                            </w:r>
                            <w:r w:rsidR="003E6C1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 </w:t>
                            </w: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what some items would cost with:</w:t>
                            </w:r>
                            <w:r w:rsidR="003E6C1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 </w:t>
                            </w: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50% off, 25% off, 10% off, 5% off</w:t>
                            </w:r>
                            <w:r w:rsidR="00CA7D70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.</w:t>
                            </w:r>
                          </w:p>
                          <w:p w14:paraId="7D424402" w14:textId="4E853C58" w:rsidR="0088270E" w:rsidRPr="0088270E" w:rsidRDefault="0088270E" w:rsidP="0088270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Ask your child to explain how </w:t>
                            </w:r>
                            <w:r w:rsidR="00CA7D70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he/she</w:t>
                            </w: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 worked it out.</w:t>
                            </w:r>
                          </w:p>
                          <w:p w14:paraId="7237ED85" w14:textId="77777777" w:rsidR="0088270E" w:rsidRPr="003E6C15" w:rsidRDefault="0088270E" w:rsidP="0088270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3E6C15">
                              <w:rPr>
                                <w:rFonts w:cs="Arial"/>
                                <w:b/>
                                <w:color w:val="5B5AA5"/>
                                <w:sz w:val="19"/>
                                <w:szCs w:val="19"/>
                                <w:lang w:val="en-US"/>
                              </w:rPr>
                              <w:t>A million pounds</w:t>
                            </w:r>
                          </w:p>
                          <w:p w14:paraId="22D1DC23" w14:textId="6868D5CE" w:rsidR="0088270E" w:rsidRPr="0088270E" w:rsidRDefault="0088270E" w:rsidP="0088270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88" w:lineRule="auto"/>
                              <w:textAlignment w:val="center"/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Assume you have £1</w:t>
                            </w:r>
                            <w:r w:rsidR="003E6C15" w:rsidRPr="00CA7D70">
                              <w:rPr>
                                <w:rFonts w:cs="Arial"/>
                                <w:color w:val="000000"/>
                                <w:spacing w:val="-20"/>
                                <w:sz w:val="19"/>
                                <w:szCs w:val="19"/>
                                <w:lang w:val="en-US"/>
                              </w:rPr>
                              <w:t xml:space="preserve"> </w:t>
                            </w:r>
                            <w:r w:rsidR="003E6C1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000</w:t>
                            </w:r>
                            <w:r w:rsidR="003E6C15" w:rsidRPr="00CA7D70">
                              <w:rPr>
                                <w:rFonts w:cs="Arial"/>
                                <w:color w:val="000000"/>
                                <w:spacing w:val="-20"/>
                                <w:sz w:val="19"/>
                                <w:szCs w:val="19"/>
                                <w:lang w:val="en-US"/>
                              </w:rPr>
                              <w:t xml:space="preserve"> </w:t>
                            </w:r>
                            <w:r w:rsidR="003E6C1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000 to spend or give away.</w:t>
                            </w:r>
                            <w:r w:rsidR="003E6C15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br/>
                            </w:r>
                            <w:r w:rsidRPr="0088270E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Plan with your child what to do with it, down to the last penny</w:t>
                            </w:r>
                            <w:r w:rsidR="00CA7D70">
                              <w:rPr>
                                <w:rFonts w:cs="Arial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>.</w:t>
                            </w:r>
                          </w:p>
                          <w:p w14:paraId="42290322" w14:textId="76B2FAE5" w:rsidR="0088270E" w:rsidRPr="0088270E" w:rsidRDefault="0088270E" w:rsidP="0088270E">
                            <w:pPr>
                              <w:spacing w:after="60" w:line="240" w:lineRule="auto"/>
                              <w:rPr>
                                <w:rFonts w:cs="Arial"/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E548C7B" id="Text Box 101" o:spid="_x0000_s1030" type="#_x0000_t202" style="position:absolute;margin-left:449.35pt;margin-top:68.05pt;width:365.65pt;height:530.7pt;z-index:2516879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" filled="f" stroked="f">
                <v:textbox>
                  <w:txbxContent>
                    <w:p w14:paraId="4B5022B8" w14:textId="77777777" w:rsidR="0088270E" w:rsidRPr="003E6C15" w:rsidRDefault="0088270E" w:rsidP="0088270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en-US"/>
                        </w:rPr>
                      </w:pPr>
                      <w:r w:rsidRPr="003E6C15"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en-US"/>
                        </w:rPr>
                        <w:t>Three in a row</w:t>
                      </w:r>
                    </w:p>
                    <w:p w14:paraId="5C50CCAD" w14:textId="77777777" w:rsidR="0088270E" w:rsidRPr="0088270E" w:rsidRDefault="0088270E" w:rsidP="0088270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For this game you need a calculator.</w:t>
                      </w:r>
                    </w:p>
                    <w:p w14:paraId="22C8EEE7" w14:textId="77777777" w:rsidR="0088270E" w:rsidRPr="0088270E" w:rsidRDefault="0088270E" w:rsidP="0088270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Draw a line like this:</w:t>
                      </w:r>
                    </w:p>
                    <w:p w14:paraId="319A5B73" w14:textId="77777777" w:rsidR="003E6C15" w:rsidRDefault="003E6C15" w:rsidP="0088270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</w:p>
                    <w:p w14:paraId="1181D688" w14:textId="77777777" w:rsidR="0088270E" w:rsidRPr="0088270E" w:rsidRDefault="0088270E" w:rsidP="0088270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Take it in turns to choose a fraction, say 2/5.</w:t>
                      </w:r>
                    </w:p>
                    <w:p w14:paraId="25DA3A17" w14:textId="3C46E442" w:rsidR="0088270E" w:rsidRPr="0088270E" w:rsidRDefault="0088270E" w:rsidP="0088270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Use the calculator to convert it to a decimal (i.e. 2 </w:t>
                      </w:r>
                      <w:r w:rsidR="00CA7D70"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÷</w:t>
                      </w: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 5 =</w:t>
                      </w:r>
                      <w:r w:rsidR="003E6C1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 0.4) and mark your initials at </w:t>
                      </w: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this point on the line.</w:t>
                      </w:r>
                    </w:p>
                    <w:p w14:paraId="748BABB0" w14:textId="2DE54DD0" w:rsidR="0088270E" w:rsidRPr="0088270E" w:rsidRDefault="00CA7D70" w:rsidP="0088270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The aim of the game is to get three</w:t>
                      </w:r>
                      <w:r w:rsidR="0088270E"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 crosses in a row wi</w:t>
                      </w:r>
                      <w:r w:rsidR="003E6C1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thout any of the other player’s </w:t>
                      </w:r>
                      <w:r w:rsidR="0088270E"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marks in between.</w:t>
                      </w:r>
                    </w:p>
                    <w:p w14:paraId="2D46849C" w14:textId="77777777" w:rsidR="0088270E" w:rsidRPr="0088270E" w:rsidRDefault="0088270E" w:rsidP="0088270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Some fractions are harder to place than others, e.g. ninths.</w:t>
                      </w:r>
                    </w:p>
                    <w:p w14:paraId="055A3050" w14:textId="77777777" w:rsidR="0088270E" w:rsidRPr="003E6C15" w:rsidRDefault="0088270E" w:rsidP="0088270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en-US"/>
                        </w:rPr>
                      </w:pPr>
                      <w:r w:rsidRPr="003E6C15"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en-US"/>
                        </w:rPr>
                        <w:t>Fours</w:t>
                      </w:r>
                    </w:p>
                    <w:p w14:paraId="23E7E7EE" w14:textId="1F2ED52D" w:rsidR="0088270E" w:rsidRPr="0088270E" w:rsidRDefault="0088270E" w:rsidP="003E6C15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Use exactly four 4s each time.</w:t>
                      </w:r>
                      <w:r w:rsidR="003E6C1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br/>
                      </w: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You can add, subtract, multiply or divide them.</w:t>
                      </w:r>
                      <w:r w:rsidR="003E6C1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br/>
                      </w: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Can you make each number from 1 to 100?</w:t>
                      </w:r>
                      <w:r w:rsidR="003E6C1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br/>
                      </w: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Here are some ways of making the first two numbers.</w:t>
                      </w:r>
                      <w:r w:rsidR="003E6C1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br/>
                        <w:t xml:space="preserve">     </w:t>
                      </w: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1 = (4 + 4)/(4 + 4)</w:t>
                      </w:r>
                    </w:p>
                    <w:p w14:paraId="12B956F4" w14:textId="77777777" w:rsidR="0088270E" w:rsidRPr="0088270E" w:rsidRDefault="0088270E" w:rsidP="003E6C15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ind w:left="284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2 = 4/4 + 4/4</w:t>
                      </w:r>
                    </w:p>
                    <w:p w14:paraId="6B4978AC" w14:textId="77777777" w:rsidR="0088270E" w:rsidRPr="003E6C15" w:rsidRDefault="0088270E" w:rsidP="0088270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en-US"/>
                        </w:rPr>
                      </w:pPr>
                      <w:r w:rsidRPr="003E6C15"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en-US"/>
                        </w:rPr>
                        <w:t>TV addicts</w:t>
                      </w:r>
                    </w:p>
                    <w:p w14:paraId="3B55BE35" w14:textId="0B56C32B" w:rsidR="0088270E" w:rsidRPr="003E6C15" w:rsidRDefault="0088270E" w:rsidP="0088270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color w:val="000000"/>
                          <w:spacing w:val="-4"/>
                          <w:sz w:val="19"/>
                          <w:szCs w:val="19"/>
                          <w:lang w:val="en-US"/>
                        </w:rPr>
                      </w:pPr>
                      <w:r w:rsidRPr="003E6C15">
                        <w:rPr>
                          <w:rFonts w:cs="Arial"/>
                          <w:color w:val="000000"/>
                          <w:spacing w:val="-4"/>
                          <w:sz w:val="19"/>
                          <w:szCs w:val="19"/>
                          <w:lang w:val="en-US"/>
                        </w:rPr>
                        <w:t>Ask your child to</w:t>
                      </w:r>
                      <w:r w:rsidR="00CA7D70">
                        <w:rPr>
                          <w:rFonts w:cs="Arial"/>
                          <w:color w:val="000000"/>
                          <w:spacing w:val="-4"/>
                          <w:sz w:val="19"/>
                          <w:szCs w:val="19"/>
                          <w:lang w:val="en-US"/>
                        </w:rPr>
                        <w:t xml:space="preserve"> keep a record of how long he/</w:t>
                      </w:r>
                      <w:r w:rsidRPr="003E6C15">
                        <w:rPr>
                          <w:rFonts w:cs="Arial"/>
                          <w:color w:val="000000"/>
                          <w:spacing w:val="-4"/>
                          <w:sz w:val="19"/>
                          <w:szCs w:val="19"/>
                          <w:lang w:val="en-US"/>
                        </w:rPr>
                        <w:t>she watches TV each d</w:t>
                      </w:r>
                      <w:r w:rsidR="003E6C15">
                        <w:rPr>
                          <w:rFonts w:cs="Arial"/>
                          <w:color w:val="000000"/>
                          <w:spacing w:val="-4"/>
                          <w:sz w:val="19"/>
                          <w:szCs w:val="19"/>
                          <w:lang w:val="en-US"/>
                        </w:rPr>
                        <w:t xml:space="preserve">ay for a week. </w:t>
                      </w: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Then ask </w:t>
                      </w:r>
                      <w:r w:rsidR="00CA7D70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them</w:t>
                      </w: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 to do this.</w:t>
                      </w:r>
                    </w:p>
                    <w:p w14:paraId="636EBCB6" w14:textId="77777777" w:rsidR="0088270E" w:rsidRPr="0088270E" w:rsidRDefault="0088270E" w:rsidP="0088270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Work out the total watching time for the week.</w:t>
                      </w:r>
                    </w:p>
                    <w:p w14:paraId="064CEE76" w14:textId="37492605" w:rsidR="0088270E" w:rsidRPr="0088270E" w:rsidRDefault="0088270E" w:rsidP="0088270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Work out the </w:t>
                      </w:r>
                      <w:r w:rsidR="003E6C1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average watching time for a day </w:t>
                      </w: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(that is, the total time divided by 7).</w:t>
                      </w:r>
                    </w:p>
                    <w:p w14:paraId="162A11AD" w14:textId="3A63A415" w:rsidR="0088270E" w:rsidRPr="0088270E" w:rsidRDefault="0088270E" w:rsidP="0088270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Instead of watching TV, you could ask them to keep a record of time spent eating</w:t>
                      </w:r>
                      <w:r w:rsidR="003E6C1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 </w:t>
                      </w: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meals, or playing outdoors, or anything else they do ea</w:t>
                      </w:r>
                      <w:r w:rsidR="003E6C1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ch day. Then work out the daily </w:t>
                      </w: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average.</w:t>
                      </w:r>
                    </w:p>
                    <w:p w14:paraId="66F4C993" w14:textId="77777777" w:rsidR="0088270E" w:rsidRPr="003E6C15" w:rsidRDefault="0088270E" w:rsidP="0088270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en-US"/>
                        </w:rPr>
                      </w:pPr>
                      <w:r w:rsidRPr="003E6C15"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en-US"/>
                        </w:rPr>
                        <w:t>Sale of the century</w:t>
                      </w:r>
                    </w:p>
                    <w:p w14:paraId="13DF6C16" w14:textId="1A8A0B29" w:rsidR="0088270E" w:rsidRPr="0088270E" w:rsidRDefault="0088270E" w:rsidP="0088270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When you go shopping, or see a shop with a sale on, ask your child to work out</w:t>
                      </w:r>
                      <w:r w:rsidR="003E6C1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 </w:t>
                      </w: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what some items would cost with:</w:t>
                      </w:r>
                      <w:r w:rsidR="003E6C1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 </w:t>
                      </w: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50% off, 25% off, 10% off, 5% off</w:t>
                      </w:r>
                      <w:r w:rsidR="00CA7D70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.</w:t>
                      </w:r>
                    </w:p>
                    <w:p w14:paraId="7D424402" w14:textId="4E853C58" w:rsidR="0088270E" w:rsidRPr="0088270E" w:rsidRDefault="0088270E" w:rsidP="0088270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Ask your child to explain how </w:t>
                      </w:r>
                      <w:r w:rsidR="00CA7D70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he/she</w:t>
                      </w: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 worked it out.</w:t>
                      </w:r>
                    </w:p>
                    <w:p w14:paraId="7237ED85" w14:textId="77777777" w:rsidR="0088270E" w:rsidRPr="003E6C15" w:rsidRDefault="0088270E" w:rsidP="0088270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en-US"/>
                        </w:rPr>
                      </w:pPr>
                      <w:r w:rsidRPr="003E6C15">
                        <w:rPr>
                          <w:rFonts w:cs="Arial"/>
                          <w:b/>
                          <w:color w:val="5B5AA5"/>
                          <w:sz w:val="19"/>
                          <w:szCs w:val="19"/>
                          <w:lang w:val="en-US"/>
                        </w:rPr>
                        <w:t>A million pounds</w:t>
                      </w:r>
                    </w:p>
                    <w:p w14:paraId="22D1DC23" w14:textId="6868D5CE" w:rsidR="0088270E" w:rsidRPr="0088270E" w:rsidRDefault="0088270E" w:rsidP="0088270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88" w:lineRule="auto"/>
                        <w:textAlignment w:val="center"/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Assume you have £1</w:t>
                      </w:r>
                      <w:r w:rsidR="003E6C15" w:rsidRPr="00CA7D70">
                        <w:rPr>
                          <w:rFonts w:cs="Arial"/>
                          <w:color w:val="000000"/>
                          <w:spacing w:val="-20"/>
                          <w:sz w:val="19"/>
                          <w:szCs w:val="19"/>
                          <w:lang w:val="en-US"/>
                        </w:rPr>
                        <w:t xml:space="preserve"> </w:t>
                      </w:r>
                      <w:r w:rsidR="003E6C1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000</w:t>
                      </w:r>
                      <w:r w:rsidR="003E6C15" w:rsidRPr="00CA7D70">
                        <w:rPr>
                          <w:rFonts w:cs="Arial"/>
                          <w:color w:val="000000"/>
                          <w:spacing w:val="-20"/>
                          <w:sz w:val="19"/>
                          <w:szCs w:val="19"/>
                          <w:lang w:val="en-US"/>
                        </w:rPr>
                        <w:t xml:space="preserve"> </w:t>
                      </w:r>
                      <w:r w:rsidR="003E6C1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000 to spend or give away.</w:t>
                      </w:r>
                      <w:r w:rsidR="003E6C15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br/>
                      </w: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Plan with your child what to do with it, down to the last </w:t>
                      </w:r>
                      <w:r w:rsidRPr="0088270E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penny</w:t>
                      </w:r>
                      <w:r w:rsidR="00CA7D70">
                        <w:rPr>
                          <w:rFonts w:cs="Arial"/>
                          <w:color w:val="000000"/>
                          <w:sz w:val="19"/>
                          <w:szCs w:val="19"/>
                          <w:lang w:val="en-US"/>
                        </w:rPr>
                        <w:t>.</w:t>
                      </w:r>
                      <w:bookmarkStart w:id="1" w:name="_GoBack"/>
                      <w:bookmarkEnd w:id="1"/>
                    </w:p>
                    <w:p w14:paraId="42290322" w14:textId="76B2FAE5" w:rsidR="0088270E" w:rsidRPr="0088270E" w:rsidRDefault="0088270E" w:rsidP="0088270E">
                      <w:pPr>
                        <w:spacing w:after="60" w:line="240" w:lineRule="auto"/>
                        <w:rPr>
                          <w:rFonts w:cs="Arial"/>
                          <w:sz w:val="19"/>
                          <w:szCs w:val="19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BE2A86" w:rsidSect="008A1974">
      <w:headerReference w:type="even" r:id="rId12"/>
      <w:headerReference w:type="default" r:id="rId13"/>
      <w:footerReference w:type="even" r:id="rId14"/>
      <w:footerReference w:type="default" r:id="rId15"/>
      <w:pgSz w:w="16820" w:h="11900" w:orient="landscape"/>
      <w:pgMar w:top="1797" w:right="1440" w:bottom="1797" w:left="1440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A92700" w14:textId="77777777" w:rsidR="00525303" w:rsidRDefault="00525303" w:rsidP="00312064">
      <w:pPr>
        <w:spacing w:after="0" w:line="240" w:lineRule="auto"/>
      </w:pPr>
      <w:r>
        <w:separator/>
      </w:r>
    </w:p>
  </w:endnote>
  <w:endnote w:type="continuationSeparator" w:id="0">
    <w:p w14:paraId="29679153" w14:textId="77777777" w:rsidR="00525303" w:rsidRDefault="00525303" w:rsidP="003120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00C25B" w14:textId="69824286" w:rsidR="0088270E" w:rsidRDefault="0088270E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3D7BB9C1" wp14:editId="65BEEC11">
              <wp:simplePos x="0" y="0"/>
              <wp:positionH relativeFrom="column">
                <wp:posOffset>1384300</wp:posOffset>
              </wp:positionH>
              <wp:positionV relativeFrom="paragraph">
                <wp:posOffset>194945</wp:posOffset>
              </wp:positionV>
              <wp:extent cx="719455" cy="430530"/>
              <wp:effectExtent l="0" t="0" r="0" b="1270"/>
              <wp:wrapNone/>
              <wp:docPr id="11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19455" cy="4305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FAA26D3D-D897-4be2-8F04-BA451C77F1D7}">
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3661ACF" w14:textId="7BB3462F" w:rsidR="0088270E" w:rsidRPr="00AF44A3" w:rsidRDefault="0088270E" w:rsidP="00AF44A3">
                          <w:pPr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>2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shapetype w14:anchorId="3D7BB9C1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32" type="#_x0000_t202" style="position:absolute;margin-left:109pt;margin-top:15.35pt;width:56.65pt;height:33.9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" filled="f" stroked="f">
              <v:textbox>
                <w:txbxContent>
                  <w:p w14:paraId="33661ACF" w14:textId="7BB3462F" w:rsidR="0088270E" w:rsidRPr="00AF44A3" w:rsidRDefault="0088270E" w:rsidP="00AF44A3">
                    <w:pPr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2032" behindDoc="0" locked="0" layoutInCell="1" allowOverlap="1" wp14:anchorId="2FA1CBF6" wp14:editId="68734587">
              <wp:simplePos x="0" y="0"/>
              <wp:positionH relativeFrom="column">
                <wp:posOffset>6748780</wp:posOffset>
              </wp:positionH>
              <wp:positionV relativeFrom="paragraph">
                <wp:posOffset>194945</wp:posOffset>
              </wp:positionV>
              <wp:extent cx="719455" cy="430530"/>
              <wp:effectExtent l="0" t="0" r="0" b="1270"/>
              <wp:wrapNone/>
              <wp:docPr id="14" name="Text 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19455" cy="4305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FAA26D3D-D897-4be2-8F04-BA451C77F1D7}">
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043B4FF" w14:textId="21517505" w:rsidR="0088270E" w:rsidRPr="00AF44A3" w:rsidRDefault="0088270E" w:rsidP="00AF44A3">
                          <w:pPr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>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shape w14:anchorId="2FA1CBF6" id="Text Box 14" o:spid="_x0000_s1033" type="#_x0000_t202" style="position:absolute;margin-left:531.4pt;margin-top:15.35pt;width:56.65pt;height:33.9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" filled="f" stroked="f">
              <v:textbox>
                <w:txbxContent>
                  <w:p w14:paraId="2043B4FF" w14:textId="21517505" w:rsidR="0088270E" w:rsidRPr="00AF44A3" w:rsidRDefault="0088270E" w:rsidP="00AF44A3">
                    <w:pPr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>3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6128" behindDoc="0" locked="0" layoutInCell="1" allowOverlap="1" wp14:anchorId="453EF170" wp14:editId="6ABAD1BD">
              <wp:simplePos x="0" y="0"/>
              <wp:positionH relativeFrom="page">
                <wp:posOffset>360045</wp:posOffset>
              </wp:positionH>
              <wp:positionV relativeFrom="page">
                <wp:posOffset>791845</wp:posOffset>
              </wp:positionV>
              <wp:extent cx="9971405" cy="0"/>
              <wp:effectExtent l="0" t="0" r="36195" b="25400"/>
              <wp:wrapNone/>
              <wp:docPr id="18" name="Straight Connector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9971405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55271E99" id="Straight Connector 18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62.35pt" to="813.5pt,6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" strokecolor="#5b5aa5" strokeweight="1pt">
              <w10:wrap anchorx="page" anchory="page"/>
            </v:lin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49FF587F" wp14:editId="58E8BD95">
              <wp:simplePos x="0" y="0"/>
              <wp:positionH relativeFrom="page">
                <wp:posOffset>360045</wp:posOffset>
              </wp:positionH>
              <wp:positionV relativeFrom="page">
                <wp:posOffset>7130415</wp:posOffset>
              </wp:positionV>
              <wp:extent cx="9971405" cy="0"/>
              <wp:effectExtent l="0" t="0" r="36195" b="25400"/>
              <wp:wrapNone/>
              <wp:docPr id="23" name="Straight Connector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9971405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1BA5116F" id="Straight Connector 23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561.45pt" to="813.5pt,56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" strokecolor="#5b5aa5" strokeweight="1pt">
              <w10:wrap anchorx="page" anchory="page"/>
            </v:lin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81792" behindDoc="1" locked="0" layoutInCell="1" allowOverlap="1" wp14:anchorId="10BA41FF" wp14:editId="73BDF456">
          <wp:simplePos x="0" y="0"/>
          <wp:positionH relativeFrom="column">
            <wp:posOffset>-914400</wp:posOffset>
          </wp:positionH>
          <wp:positionV relativeFrom="paragraph">
            <wp:posOffset>-3684905</wp:posOffset>
          </wp:positionV>
          <wp:extent cx="3774440" cy="4310380"/>
          <wp:effectExtent l="0" t="0" r="10160" b="762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woops.jpg"/>
                  <pic:cNvPicPr/>
                </pic:nvPicPr>
                <pic:blipFill>
                  <a:blip r:embed="rId1">
                    <a:alphaModFix amt="1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74440" cy="43103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989615" w14:textId="69B2DD08" w:rsidR="0088270E" w:rsidRDefault="0088270E">
    <w:pPr>
      <w:pStyle w:val="Footer"/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88960" behindDoc="0" locked="0" layoutInCell="1" allowOverlap="1" wp14:anchorId="0DD65E5E" wp14:editId="59538712">
              <wp:simplePos x="0" y="0"/>
              <wp:positionH relativeFrom="column">
                <wp:posOffset>1390015</wp:posOffset>
              </wp:positionH>
              <wp:positionV relativeFrom="paragraph">
                <wp:posOffset>194945</wp:posOffset>
              </wp:positionV>
              <wp:extent cx="6083935" cy="430530"/>
              <wp:effectExtent l="0" t="0" r="0" b="1270"/>
              <wp:wrapNone/>
              <wp:docPr id="7" name="Group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83935" cy="430530"/>
                        <a:chOff x="0" y="0"/>
                        <a:chExt cx="6083935" cy="430530"/>
                      </a:xfrm>
                    </wpg:grpSpPr>
                    <wps:wsp>
                      <wps:cNvPr id="5" name="Text Box 5"/>
                      <wps:cNvSpPr txBox="1"/>
                      <wps:spPr>
                        <a:xfrm>
                          <a:off x="0" y="0"/>
                          <a:ext cx="719455" cy="430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BA39FB" w14:textId="078E3F22" w:rsidR="0088270E" w:rsidRPr="00AF44A3" w:rsidRDefault="0088270E" w:rsidP="00AF44A3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AF44A3">
                              <w:rPr>
                                <w:sz w:val="14"/>
                                <w:szCs w:val="14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Text Box 6"/>
                      <wps:cNvSpPr txBox="1"/>
                      <wps:spPr>
                        <a:xfrm>
                          <a:off x="5364480" y="0"/>
                          <a:ext cx="719455" cy="430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D187B7" w14:textId="5267F7EA" w:rsidR="0088270E" w:rsidRPr="00AF44A3" w:rsidRDefault="0088270E" w:rsidP="00AF44A3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w15="http://schemas.microsoft.com/office/word/2012/wordml">
          <w:pict>
            <v:group w14:anchorId="0DD65E5E" id="Group 7" o:spid="_x0000_s1034" style="position:absolute;margin-left:109.45pt;margin-top:15.35pt;width:479.05pt;height:33.9pt;z-index:251688960" coordsize="60839,43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35" type="#_x0000_t202" style="position:absolute;width:7194;height:43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o1XMEA&#10;AADaAAAADwAAAGRycy9kb3ducmV2LnhtbESPQYvCMBSE7wv+h/AEb2ui6OJWo4gieFJW3YW9PZpn&#10;W2xeShNt/fdGEDwOM/MNM1u0thQ3qn3hWMOgr0AQp84UnGk4HTefExA+IBssHZOGO3lYzDsfM0yM&#10;a/iHboeQiQhhn6CGPIQqkdKnOVn0fVcRR+/saoshyjqTpsYmwm0ph0p9SYsFx4UcK1rllF4OV6vh&#10;d3f+/xupfba246pxrZJsv6XWvW67nIII1IZ3+NXeGg1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V6NVzBAAAA2gAAAA8AAAAAAAAAAAAAAAAAmAIAAGRycy9kb3du&#10;cmV2LnhtbFBLBQYAAAAABAAEAPUAAACGAwAAAAA=&#10;" filled="f" stroked="f">
                <v:textbox>
                  <w:txbxContent>
                    <w:p w14:paraId="75BA39FB" w14:textId="078E3F22" w:rsidR="0088270E" w:rsidRPr="00AF44A3" w:rsidRDefault="0088270E" w:rsidP="00AF44A3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AF44A3">
                        <w:rPr>
                          <w:sz w:val="14"/>
                          <w:szCs w:val="14"/>
                        </w:rPr>
                        <w:t>4</w:t>
                      </w:r>
                    </w:p>
                  </w:txbxContent>
                </v:textbox>
              </v:shape>
              <v:shape id="Text Box 6" o:spid="_x0000_s1036" type="#_x0000_t202" style="position:absolute;left:53644;width:7195;height:43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irK8EA&#10;AADaAAAADwAAAGRycy9kb3ducmV2LnhtbESPT4vCMBTE78J+h/AWvGmysopWoywuC54U/4K3R/Ns&#10;i81LabK2fnsjCB6HmfkNM1u0thQ3qn3hWMNXX4EgTp0pONNw2P/1xiB8QDZYOiYNd/KwmH90ZpgY&#10;1/CWbruQiQhhn6CGPIQqkdKnOVn0fVcRR+/iaoshyjqTpsYmwm0pB0qNpMWC40KOFS1zSq+7f6vh&#10;uL6cT99qk/3aYdW4Vkm2E6l197P9mYII1IZ3+NVeGQ0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WoqyvBAAAA2gAAAA8AAAAAAAAAAAAAAAAAmAIAAGRycy9kb3du&#10;cmV2LnhtbFBLBQYAAAAABAAEAPUAAACGAwAAAAA=&#10;" filled="f" stroked="f">
                <v:textbox>
                  <w:txbxContent>
                    <w:p w14:paraId="3DD187B7" w14:textId="5267F7EA" w:rsidR="0088270E" w:rsidRPr="00AF44A3" w:rsidRDefault="0088270E" w:rsidP="00AF44A3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1</w:t>
                      </w:r>
                    </w:p>
                  </w:txbxContent>
                </v:textbox>
              </v:shap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56E39B" w14:textId="77777777" w:rsidR="00525303" w:rsidRDefault="00525303" w:rsidP="00312064">
      <w:pPr>
        <w:spacing w:after="0" w:line="240" w:lineRule="auto"/>
      </w:pPr>
      <w:r>
        <w:separator/>
      </w:r>
    </w:p>
  </w:footnote>
  <w:footnote w:type="continuationSeparator" w:id="0">
    <w:p w14:paraId="1E7E79E4" w14:textId="77777777" w:rsidR="00525303" w:rsidRDefault="00525303" w:rsidP="003120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770674" w14:textId="419B3B58" w:rsidR="0088270E" w:rsidRPr="008A1974" w:rsidRDefault="0088270E" w:rsidP="008A1974">
    <w:pPr>
      <w:pStyle w:val="Header"/>
    </w:pPr>
    <w:r>
      <w:rPr>
        <w:noProof/>
        <w:lang w:eastAsia="en-GB"/>
      </w:rPr>
      <w:drawing>
        <wp:anchor distT="0" distB="0" distL="114300" distR="114300" simplePos="0" relativeHeight="251685888" behindDoc="0" locked="0" layoutInCell="1" allowOverlap="1" wp14:anchorId="7B4077D5" wp14:editId="6DEC9FFA">
          <wp:simplePos x="0" y="0"/>
          <wp:positionH relativeFrom="page">
            <wp:posOffset>8533130</wp:posOffset>
          </wp:positionH>
          <wp:positionV relativeFrom="page">
            <wp:posOffset>360045</wp:posOffset>
          </wp:positionV>
          <wp:extent cx="1800000" cy="308904"/>
          <wp:effectExtent l="0" t="0" r="3810" b="0"/>
          <wp:wrapThrough wrapText="bothSides">
            <wp:wrapPolygon edited="0">
              <wp:start x="0" y="0"/>
              <wp:lineTo x="0" y="19556"/>
              <wp:lineTo x="21341" y="19556"/>
              <wp:lineTo x="21341" y="0"/>
              <wp:lineTo x="0" y="0"/>
            </wp:wrapPolygon>
          </wp:wrapThrough>
          <wp:docPr id="1" name="Picture 1" descr="Macintosh HD:Users:iMac27:Desktop:CfBT+Wales Log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Macintosh HD:Users:iMac27:Desktop:CfBT+Wales Logos.png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000" cy="30890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FB6158" w14:textId="5CCA6294" w:rsidR="0088270E" w:rsidRDefault="0088270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0047" behindDoc="1" locked="0" layoutInCell="1" allowOverlap="1" wp14:anchorId="5EBAD7F3" wp14:editId="6B1C75B7">
          <wp:simplePos x="0" y="0"/>
          <wp:positionH relativeFrom="column">
            <wp:posOffset>4431030</wp:posOffset>
          </wp:positionH>
          <wp:positionV relativeFrom="paragraph">
            <wp:posOffset>5080</wp:posOffset>
          </wp:positionV>
          <wp:extent cx="5333070" cy="7537238"/>
          <wp:effectExtent l="0" t="0" r="1270" b="698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Y1 Cov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3070" cy="75372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4080" behindDoc="0" locked="0" layoutInCell="1" allowOverlap="1" wp14:anchorId="023EAD9D" wp14:editId="0CCA50B4">
              <wp:simplePos x="0" y="0"/>
              <wp:positionH relativeFrom="page">
                <wp:posOffset>360045</wp:posOffset>
              </wp:positionH>
              <wp:positionV relativeFrom="page">
                <wp:posOffset>791845</wp:posOffset>
              </wp:positionV>
              <wp:extent cx="4644000" cy="0"/>
              <wp:effectExtent l="0" t="0" r="29845" b="25400"/>
              <wp:wrapNone/>
              <wp:docPr id="17" name="Straight Connector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644000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00F2AFAE" id="Straight Connector 17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62.35pt" to="394pt,6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" strokecolor="#5b5aa5" strokeweight="1pt">
              <w10:wrap anchorx="page" anchory="page"/>
            </v:lin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62426CDE" wp14:editId="29C22006">
              <wp:simplePos x="0" y="0"/>
              <wp:positionH relativeFrom="page">
                <wp:posOffset>360045</wp:posOffset>
              </wp:positionH>
              <wp:positionV relativeFrom="page">
                <wp:posOffset>7129145</wp:posOffset>
              </wp:positionV>
              <wp:extent cx="4644000" cy="0"/>
              <wp:effectExtent l="0" t="0" r="29845" b="25400"/>
              <wp:wrapNone/>
              <wp:docPr id="15" name="Straight Connector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644000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324ABB5B" id="Straight Connector 15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561.35pt" to="394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" strokecolor="#5b5aa5" strokeweight="1pt">
              <w10:wrap anchorx="page" anchory="page"/>
            </v:lin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79744" behindDoc="1" locked="0" layoutInCell="1" allowOverlap="1" wp14:anchorId="68F17666" wp14:editId="4F0F22E0">
          <wp:simplePos x="0" y="0"/>
          <wp:positionH relativeFrom="column">
            <wp:posOffset>-914400</wp:posOffset>
          </wp:positionH>
          <wp:positionV relativeFrom="paragraph">
            <wp:posOffset>2795270</wp:posOffset>
          </wp:positionV>
          <wp:extent cx="3774440" cy="4310380"/>
          <wp:effectExtent l="0" t="0" r="10160" b="7620"/>
          <wp:wrapNone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woops.jpg"/>
                  <pic:cNvPicPr/>
                </pic:nvPicPr>
                <pic:blipFill>
                  <a:blip r:embed="rId2">
                    <a:alphaModFix amt="1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74440" cy="43103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661E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78720" behindDoc="1" locked="0" layoutInCell="0" allowOverlap="1" wp14:anchorId="7CC990B9" wp14:editId="06CE575C">
              <wp:simplePos x="0" y="0"/>
              <wp:positionH relativeFrom="page">
                <wp:posOffset>6209792</wp:posOffset>
              </wp:positionH>
              <wp:positionV relativeFrom="page">
                <wp:posOffset>362585</wp:posOffset>
              </wp:positionV>
              <wp:extent cx="1877695" cy="683260"/>
              <wp:effectExtent l="0" t="0" r="1905" b="2540"/>
              <wp:wrapNone/>
              <wp:docPr id="98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77695" cy="683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D0260E" w14:textId="77777777" w:rsidR="0088270E" w:rsidRPr="00E602C3" w:rsidRDefault="0088270E" w:rsidP="00E602C3">
                          <w:pPr>
                            <w:spacing w:after="120" w:line="240" w:lineRule="auto"/>
                            <w:jc w:val="right"/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E602C3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t>Rhaglen</w:t>
                          </w:r>
                          <w:proofErr w:type="spellEnd"/>
                          <w:r w:rsidRPr="00E602C3">
                            <w:rPr>
                              <w:rFonts w:cs="Arial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E602C3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t>Gymorth</w:t>
                          </w:r>
                          <w:proofErr w:type="spellEnd"/>
                          <w:r w:rsidRPr="00E602C3">
                            <w:rPr>
                              <w:rFonts w:cs="Arial"/>
                              <w:b/>
                              <w:spacing w:val="-7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E602C3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t>Genedlaethol</w:t>
                          </w:r>
                          <w:proofErr w:type="spellEnd"/>
                          <w:r w:rsidRPr="00E602C3"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</w:rPr>
                            <w:br/>
                          </w:r>
                          <w:r w:rsidRPr="00E602C3">
                            <w:rPr>
                              <w:rFonts w:cs="Arial"/>
                              <w:sz w:val="16"/>
                              <w:szCs w:val="16"/>
                            </w:rPr>
                            <w:t>National Support</w:t>
                          </w:r>
                          <w:r w:rsidRPr="00E602C3">
                            <w:rPr>
                              <w:rFonts w:cs="Arial"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E602C3">
                            <w:rPr>
                              <w:rFonts w:cs="Arial"/>
                              <w:sz w:val="16"/>
                              <w:szCs w:val="16"/>
                            </w:rPr>
                            <w:t>P</w:t>
                          </w:r>
                          <w:r w:rsidRPr="00E602C3">
                            <w:rPr>
                              <w:rFonts w:cs="Arial"/>
                              <w:spacing w:val="-4"/>
                              <w:sz w:val="16"/>
                              <w:szCs w:val="16"/>
                            </w:rPr>
                            <w:t>r</w:t>
                          </w:r>
                          <w:r w:rsidRPr="00E602C3">
                            <w:rPr>
                              <w:rFonts w:cs="Arial"/>
                              <w:sz w:val="16"/>
                              <w:szCs w:val="16"/>
                            </w:rPr>
                            <w:t>ogramme</w:t>
                          </w:r>
                        </w:p>
                        <w:p w14:paraId="1550BE28" w14:textId="77777777" w:rsidR="0088270E" w:rsidRPr="00E602C3" w:rsidRDefault="0088270E" w:rsidP="00E602C3">
                          <w:pPr>
                            <w:spacing w:after="120" w:line="240" w:lineRule="auto"/>
                            <w:jc w:val="right"/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E602C3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t>Llyth</w:t>
                          </w:r>
                          <w:r w:rsidRPr="00E602C3">
                            <w:rPr>
                              <w:rFonts w:cs="Arial"/>
                              <w:b/>
                              <w:spacing w:val="-4"/>
                              <w:sz w:val="16"/>
                              <w:szCs w:val="16"/>
                            </w:rPr>
                            <w:t>r</w:t>
                          </w:r>
                          <w:r w:rsidRPr="00E602C3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t>ennedd</w:t>
                          </w:r>
                          <w:proofErr w:type="spellEnd"/>
                          <w:r w:rsidRPr="00E602C3">
                            <w:rPr>
                              <w:rFonts w:cs="Arial"/>
                              <w:b/>
                              <w:spacing w:val="-1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E602C3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t>a</w:t>
                          </w:r>
                          <w:r w:rsidRPr="00E602C3">
                            <w:rPr>
                              <w:rFonts w:cs="Arial"/>
                              <w:b/>
                              <w:spacing w:val="5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E602C3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t>Rhifedd</w:t>
                          </w:r>
                          <w:proofErr w:type="spellEnd"/>
                          <w:r w:rsidRPr="00E602C3"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</w:rPr>
                            <w:br/>
                          </w:r>
                          <w:r w:rsidRPr="00E602C3">
                            <w:rPr>
                              <w:rFonts w:cs="Arial"/>
                              <w:sz w:val="16"/>
                              <w:szCs w:val="16"/>
                            </w:rPr>
                            <w:t>Literacy and</w:t>
                          </w:r>
                          <w:r w:rsidRPr="00E602C3">
                            <w:rPr>
                              <w:rFonts w:cs="Arial"/>
                              <w:spacing w:val="-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E602C3">
                            <w:rPr>
                              <w:rFonts w:cs="Arial"/>
                              <w:sz w:val="16"/>
                              <w:szCs w:val="16"/>
                            </w:rPr>
                            <w:t>Numeracy</w:t>
                          </w:r>
                        </w:p>
                        <w:p w14:paraId="559BBA8E" w14:textId="77777777" w:rsidR="0088270E" w:rsidRPr="00E602C3" w:rsidRDefault="0088270E" w:rsidP="00E602C3">
                          <w:pPr>
                            <w:spacing w:after="120"/>
                            <w:jc w:val="right"/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3600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7CC990B9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31" type="#_x0000_t202" style="position:absolute;margin-left:488.95pt;margin-top:28.55pt;width:147.85pt;height:53.8pt;z-index:-25163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" o:allowincell="f" filled="f" stroked="f">
              <v:textbox inset="0,0,1mm,0">
                <w:txbxContent>
                  <w:p w14:paraId="5DD0260E" w14:textId="77777777" w:rsidR="0088270E" w:rsidRPr="00E602C3" w:rsidRDefault="0088270E" w:rsidP="00E602C3">
                    <w:pPr>
                      <w:spacing w:after="120" w:line="240" w:lineRule="auto"/>
                      <w:jc w:val="right"/>
                      <w:rPr>
                        <w:rFonts w:cs="Arial"/>
                        <w:b/>
                        <w:color w:val="000000"/>
                        <w:sz w:val="16"/>
                        <w:szCs w:val="16"/>
                      </w:rPr>
                    </w:pPr>
                    <w:proofErr w:type="spellStart"/>
                    <w:r w:rsidRPr="00E602C3">
                      <w:rPr>
                        <w:rFonts w:cs="Arial"/>
                        <w:b/>
                        <w:sz w:val="16"/>
                        <w:szCs w:val="16"/>
                      </w:rPr>
                      <w:t>Rhaglen</w:t>
                    </w:r>
                    <w:proofErr w:type="spellEnd"/>
                    <w:r w:rsidRPr="00E602C3">
                      <w:rPr>
                        <w:rFonts w:cs="Arial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E602C3">
                      <w:rPr>
                        <w:rFonts w:cs="Arial"/>
                        <w:b/>
                        <w:sz w:val="16"/>
                        <w:szCs w:val="16"/>
                      </w:rPr>
                      <w:t>Gymorth</w:t>
                    </w:r>
                    <w:proofErr w:type="spellEnd"/>
                    <w:r w:rsidRPr="00E602C3">
                      <w:rPr>
                        <w:rFonts w:cs="Arial"/>
                        <w:b/>
                        <w:spacing w:val="-7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E602C3">
                      <w:rPr>
                        <w:rFonts w:cs="Arial"/>
                        <w:b/>
                        <w:sz w:val="16"/>
                        <w:szCs w:val="16"/>
                      </w:rPr>
                      <w:t>Genedlaethol</w:t>
                    </w:r>
                    <w:proofErr w:type="spellEnd"/>
                    <w:r w:rsidRPr="00E602C3">
                      <w:rPr>
                        <w:rFonts w:cs="Arial"/>
                        <w:b/>
                        <w:color w:val="000000"/>
                        <w:sz w:val="16"/>
                        <w:szCs w:val="16"/>
                      </w:rPr>
                      <w:br/>
                    </w:r>
                    <w:r w:rsidRPr="00E602C3">
                      <w:rPr>
                        <w:rFonts w:cs="Arial"/>
                        <w:sz w:val="16"/>
                        <w:szCs w:val="16"/>
                      </w:rPr>
                      <w:t>National Support</w:t>
                    </w:r>
                    <w:r w:rsidRPr="00E602C3">
                      <w:rPr>
                        <w:rFonts w:cs="Arial"/>
                        <w:spacing w:val="1"/>
                        <w:sz w:val="16"/>
                        <w:szCs w:val="16"/>
                      </w:rPr>
                      <w:t xml:space="preserve"> </w:t>
                    </w:r>
                    <w:r w:rsidRPr="00E602C3">
                      <w:rPr>
                        <w:rFonts w:cs="Arial"/>
                        <w:sz w:val="16"/>
                        <w:szCs w:val="16"/>
                      </w:rPr>
                      <w:t>P</w:t>
                    </w:r>
                    <w:r w:rsidRPr="00E602C3">
                      <w:rPr>
                        <w:rFonts w:cs="Arial"/>
                        <w:spacing w:val="-4"/>
                        <w:sz w:val="16"/>
                        <w:szCs w:val="16"/>
                      </w:rPr>
                      <w:t>r</w:t>
                    </w:r>
                    <w:r w:rsidRPr="00E602C3">
                      <w:rPr>
                        <w:rFonts w:cs="Arial"/>
                        <w:sz w:val="16"/>
                        <w:szCs w:val="16"/>
                      </w:rPr>
                      <w:t>ogramme</w:t>
                    </w:r>
                  </w:p>
                  <w:p w14:paraId="1550BE28" w14:textId="77777777" w:rsidR="0088270E" w:rsidRPr="00E602C3" w:rsidRDefault="0088270E" w:rsidP="00E602C3">
                    <w:pPr>
                      <w:spacing w:after="120" w:line="240" w:lineRule="auto"/>
                      <w:jc w:val="right"/>
                      <w:rPr>
                        <w:rFonts w:cs="Arial"/>
                        <w:b/>
                        <w:color w:val="000000"/>
                        <w:sz w:val="16"/>
                        <w:szCs w:val="16"/>
                      </w:rPr>
                    </w:pPr>
                    <w:proofErr w:type="spellStart"/>
                    <w:r w:rsidRPr="00E602C3">
                      <w:rPr>
                        <w:rFonts w:cs="Arial"/>
                        <w:b/>
                        <w:sz w:val="16"/>
                        <w:szCs w:val="16"/>
                      </w:rPr>
                      <w:t>Llyth</w:t>
                    </w:r>
                    <w:r w:rsidRPr="00E602C3">
                      <w:rPr>
                        <w:rFonts w:cs="Arial"/>
                        <w:b/>
                        <w:spacing w:val="-4"/>
                        <w:sz w:val="16"/>
                        <w:szCs w:val="16"/>
                      </w:rPr>
                      <w:t>r</w:t>
                    </w:r>
                    <w:r w:rsidRPr="00E602C3">
                      <w:rPr>
                        <w:rFonts w:cs="Arial"/>
                        <w:b/>
                        <w:sz w:val="16"/>
                        <w:szCs w:val="16"/>
                      </w:rPr>
                      <w:t>ennedd</w:t>
                    </w:r>
                    <w:proofErr w:type="spellEnd"/>
                    <w:r w:rsidRPr="00E602C3">
                      <w:rPr>
                        <w:rFonts w:cs="Arial"/>
                        <w:b/>
                        <w:spacing w:val="-10"/>
                        <w:sz w:val="16"/>
                        <w:szCs w:val="16"/>
                      </w:rPr>
                      <w:t xml:space="preserve"> </w:t>
                    </w:r>
                    <w:r w:rsidRPr="00E602C3">
                      <w:rPr>
                        <w:rFonts w:cs="Arial"/>
                        <w:b/>
                        <w:sz w:val="16"/>
                        <w:szCs w:val="16"/>
                      </w:rPr>
                      <w:t>a</w:t>
                    </w:r>
                    <w:r w:rsidRPr="00E602C3">
                      <w:rPr>
                        <w:rFonts w:cs="Arial"/>
                        <w:b/>
                        <w:spacing w:val="5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E602C3">
                      <w:rPr>
                        <w:rFonts w:cs="Arial"/>
                        <w:b/>
                        <w:sz w:val="16"/>
                        <w:szCs w:val="16"/>
                      </w:rPr>
                      <w:t>Rhifedd</w:t>
                    </w:r>
                    <w:proofErr w:type="spellEnd"/>
                    <w:r w:rsidRPr="00E602C3">
                      <w:rPr>
                        <w:rFonts w:cs="Arial"/>
                        <w:b/>
                        <w:color w:val="000000"/>
                        <w:sz w:val="16"/>
                        <w:szCs w:val="16"/>
                      </w:rPr>
                      <w:br/>
                    </w:r>
                    <w:r w:rsidRPr="00E602C3">
                      <w:rPr>
                        <w:rFonts w:cs="Arial"/>
                        <w:sz w:val="16"/>
                        <w:szCs w:val="16"/>
                      </w:rPr>
                      <w:t>Literacy and</w:t>
                    </w:r>
                    <w:r w:rsidRPr="00E602C3">
                      <w:rPr>
                        <w:rFonts w:cs="Arial"/>
                        <w:spacing w:val="-6"/>
                        <w:sz w:val="16"/>
                        <w:szCs w:val="16"/>
                      </w:rPr>
                      <w:t xml:space="preserve"> </w:t>
                    </w:r>
                    <w:r w:rsidRPr="00E602C3">
                      <w:rPr>
                        <w:rFonts w:cs="Arial"/>
                        <w:sz w:val="16"/>
                        <w:szCs w:val="16"/>
                      </w:rPr>
                      <w:t>Numeracy</w:t>
                    </w:r>
                  </w:p>
                  <w:p w14:paraId="559BBA8E" w14:textId="77777777" w:rsidR="0088270E" w:rsidRPr="00E602C3" w:rsidRDefault="0088270E" w:rsidP="00E602C3">
                    <w:pPr>
                      <w:spacing w:after="120"/>
                      <w:jc w:val="right"/>
                      <w:rPr>
                        <w:rFonts w:cs="Arial"/>
                        <w:b/>
                        <w:color w:val="000000"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51072" behindDoc="0" locked="0" layoutInCell="1" allowOverlap="1" wp14:anchorId="09509C14" wp14:editId="34FA2AA1">
          <wp:simplePos x="0" y="0"/>
          <wp:positionH relativeFrom="page">
            <wp:posOffset>8533130</wp:posOffset>
          </wp:positionH>
          <wp:positionV relativeFrom="page">
            <wp:posOffset>360045</wp:posOffset>
          </wp:positionV>
          <wp:extent cx="1800000" cy="308904"/>
          <wp:effectExtent l="0" t="0" r="3810" b="0"/>
          <wp:wrapThrough wrapText="bothSides">
            <wp:wrapPolygon edited="0">
              <wp:start x="0" y="0"/>
              <wp:lineTo x="0" y="19556"/>
              <wp:lineTo x="21341" y="19556"/>
              <wp:lineTo x="21341" y="0"/>
              <wp:lineTo x="0" y="0"/>
            </wp:wrapPolygon>
          </wp:wrapThrough>
          <wp:docPr id="2" name="Picture 2" descr="Macintosh HD:Users:iMac27:Desktop:CfBT+Wales Log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Macintosh HD:Users:iMac27:Desktop:CfBT+Wales Logos.png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000" cy="30890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5168" behindDoc="1" locked="0" layoutInCell="1" allowOverlap="1" wp14:anchorId="1B600D43" wp14:editId="7C4243E4">
          <wp:simplePos x="0" y="0"/>
          <wp:positionH relativeFrom="page">
            <wp:posOffset>5346700</wp:posOffset>
          </wp:positionH>
          <wp:positionV relativeFrom="page">
            <wp:posOffset>0</wp:posOffset>
          </wp:positionV>
          <wp:extent cx="1705610" cy="1186180"/>
          <wp:effectExtent l="0" t="0" r="0" b="7620"/>
          <wp:wrapNone/>
          <wp:docPr id="111" name="Picture 1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" name="Picture 111"/>
                  <pic:cNvPicPr>
                    <a:picLocks noChangeAspect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610" cy="118618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82CAC25" wp14:editId="15338721">
              <wp:simplePos x="0" y="0"/>
              <wp:positionH relativeFrom="page">
                <wp:posOffset>5346700</wp:posOffset>
              </wp:positionH>
              <wp:positionV relativeFrom="page">
                <wp:posOffset>1188085</wp:posOffset>
              </wp:positionV>
              <wp:extent cx="5364000" cy="0"/>
              <wp:effectExtent l="0" t="0" r="20955" b="25400"/>
              <wp:wrapThrough wrapText="bothSides">
                <wp:wrapPolygon edited="0">
                  <wp:start x="0" y="-1"/>
                  <wp:lineTo x="0" y="-1"/>
                  <wp:lineTo x="21582" y="-1"/>
                  <wp:lineTo x="21582" y="-1"/>
                  <wp:lineTo x="0" y="-1"/>
                </wp:wrapPolygon>
              </wp:wrapThrough>
              <wp:docPr id="97" name="Straight Connector 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64000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5="http://schemas.microsoft.com/office/word/2012/wordml">
          <w:pict>
            <v:line w14:anchorId="15DBF452" id="Straight Connector 97" o:spid="_x0000_s1026" style="position:absolute;z-index: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421pt,93.55pt" to="843.35pt,9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" strokecolor="#5b5aa5" strokeweight="1pt">
              <w10:wrap type="through" anchorx="page" anchory="page"/>
            </v:line>
          </w:pict>
        </mc:Fallback>
      </mc:AlternateContent>
    </w:r>
    <w:r w:rsidR="00173866">
      <w:t>DD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22F8B"/>
    <w:multiLevelType w:val="hybridMultilevel"/>
    <w:tmpl w:val="65607F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3616BD"/>
    <w:multiLevelType w:val="hybridMultilevel"/>
    <w:tmpl w:val="196CCE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342A19"/>
    <w:multiLevelType w:val="hybridMultilevel"/>
    <w:tmpl w:val="90F696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3F6B6C"/>
    <w:multiLevelType w:val="hybridMultilevel"/>
    <w:tmpl w:val="D9A29C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2D1EE5"/>
    <w:multiLevelType w:val="hybridMultilevel"/>
    <w:tmpl w:val="D3B0AF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82712F"/>
    <w:multiLevelType w:val="hybridMultilevel"/>
    <w:tmpl w:val="EE4ECA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183AFD"/>
    <w:multiLevelType w:val="hybridMultilevel"/>
    <w:tmpl w:val="7E24CD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183EF7"/>
    <w:multiLevelType w:val="hybridMultilevel"/>
    <w:tmpl w:val="75A6D6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330E26"/>
    <w:multiLevelType w:val="hybridMultilevel"/>
    <w:tmpl w:val="DA70BD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3A16E1"/>
    <w:multiLevelType w:val="hybridMultilevel"/>
    <w:tmpl w:val="CA0CCB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C44A4C">
      <w:start w:val="1"/>
      <w:numFmt w:val="bullet"/>
      <w:lvlText w:val="–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3E5B6F"/>
    <w:multiLevelType w:val="hybridMultilevel"/>
    <w:tmpl w:val="DDD6DD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B1B65E9"/>
    <w:multiLevelType w:val="hybridMultilevel"/>
    <w:tmpl w:val="C81452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C8C2AE5"/>
    <w:multiLevelType w:val="hybridMultilevel"/>
    <w:tmpl w:val="C0E0F1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F201192"/>
    <w:multiLevelType w:val="hybridMultilevel"/>
    <w:tmpl w:val="5CEAFC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F8E09B4"/>
    <w:multiLevelType w:val="hybridMultilevel"/>
    <w:tmpl w:val="E20681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20538F1"/>
    <w:multiLevelType w:val="hybridMultilevel"/>
    <w:tmpl w:val="57F4C2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CB3AE3"/>
    <w:multiLevelType w:val="hybridMultilevel"/>
    <w:tmpl w:val="B22E1E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591477C"/>
    <w:multiLevelType w:val="hybridMultilevel"/>
    <w:tmpl w:val="601EFD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61B5BDB"/>
    <w:multiLevelType w:val="hybridMultilevel"/>
    <w:tmpl w:val="505A13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F0D17F9"/>
    <w:multiLevelType w:val="hybridMultilevel"/>
    <w:tmpl w:val="DBDAFE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F724A7E"/>
    <w:multiLevelType w:val="hybridMultilevel"/>
    <w:tmpl w:val="2E469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FC36224"/>
    <w:multiLevelType w:val="hybridMultilevel"/>
    <w:tmpl w:val="70F25C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07F0848"/>
    <w:multiLevelType w:val="hybridMultilevel"/>
    <w:tmpl w:val="CC8C9E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54764DC"/>
    <w:multiLevelType w:val="hybridMultilevel"/>
    <w:tmpl w:val="3A342B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5E35BFE"/>
    <w:multiLevelType w:val="hybridMultilevel"/>
    <w:tmpl w:val="BBF640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86E60A4"/>
    <w:multiLevelType w:val="hybridMultilevel"/>
    <w:tmpl w:val="645C73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98B2AF4"/>
    <w:multiLevelType w:val="hybridMultilevel"/>
    <w:tmpl w:val="151E74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D1C7F82"/>
    <w:multiLevelType w:val="hybridMultilevel"/>
    <w:tmpl w:val="D108D3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296D93"/>
    <w:multiLevelType w:val="hybridMultilevel"/>
    <w:tmpl w:val="F24837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640683"/>
    <w:multiLevelType w:val="hybridMultilevel"/>
    <w:tmpl w:val="1930A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4D0648E"/>
    <w:multiLevelType w:val="hybridMultilevel"/>
    <w:tmpl w:val="DC264990"/>
    <w:lvl w:ilvl="0" w:tplc="BCC44A4C">
      <w:start w:val="1"/>
      <w:numFmt w:val="bullet"/>
      <w:lvlText w:val="–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51830E2"/>
    <w:multiLevelType w:val="hybridMultilevel"/>
    <w:tmpl w:val="FEA6A9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53E6A55"/>
    <w:multiLevelType w:val="hybridMultilevel"/>
    <w:tmpl w:val="276CAD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6732EEE"/>
    <w:multiLevelType w:val="hybridMultilevel"/>
    <w:tmpl w:val="35DC80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FB26D7D"/>
    <w:multiLevelType w:val="hybridMultilevel"/>
    <w:tmpl w:val="552E53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2F36314"/>
    <w:multiLevelType w:val="hybridMultilevel"/>
    <w:tmpl w:val="70500F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D883A11"/>
    <w:multiLevelType w:val="hybridMultilevel"/>
    <w:tmpl w:val="AC4C78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EAB5CAC"/>
    <w:multiLevelType w:val="hybridMultilevel"/>
    <w:tmpl w:val="EA78BB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096012E"/>
    <w:multiLevelType w:val="hybridMultilevel"/>
    <w:tmpl w:val="DCAAE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10A67BC"/>
    <w:multiLevelType w:val="hybridMultilevel"/>
    <w:tmpl w:val="B03452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5673E32"/>
    <w:multiLevelType w:val="hybridMultilevel"/>
    <w:tmpl w:val="9F3EB9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8371F02"/>
    <w:multiLevelType w:val="hybridMultilevel"/>
    <w:tmpl w:val="7432FB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A8C328A"/>
    <w:multiLevelType w:val="hybridMultilevel"/>
    <w:tmpl w:val="1C8204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B955694"/>
    <w:multiLevelType w:val="hybridMultilevel"/>
    <w:tmpl w:val="766217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C2F5ACC"/>
    <w:multiLevelType w:val="hybridMultilevel"/>
    <w:tmpl w:val="226AA1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20"/>
  </w:num>
  <w:num w:numId="3">
    <w:abstractNumId w:val="37"/>
  </w:num>
  <w:num w:numId="4">
    <w:abstractNumId w:val="18"/>
  </w:num>
  <w:num w:numId="5">
    <w:abstractNumId w:val="34"/>
  </w:num>
  <w:num w:numId="6">
    <w:abstractNumId w:val="41"/>
  </w:num>
  <w:num w:numId="7">
    <w:abstractNumId w:val="25"/>
  </w:num>
  <w:num w:numId="8">
    <w:abstractNumId w:val="21"/>
  </w:num>
  <w:num w:numId="9">
    <w:abstractNumId w:val="4"/>
  </w:num>
  <w:num w:numId="10">
    <w:abstractNumId w:val="42"/>
  </w:num>
  <w:num w:numId="11">
    <w:abstractNumId w:val="3"/>
  </w:num>
  <w:num w:numId="12">
    <w:abstractNumId w:val="29"/>
  </w:num>
  <w:num w:numId="13">
    <w:abstractNumId w:val="7"/>
  </w:num>
  <w:num w:numId="14">
    <w:abstractNumId w:val="15"/>
  </w:num>
  <w:num w:numId="15">
    <w:abstractNumId w:val="31"/>
  </w:num>
  <w:num w:numId="16">
    <w:abstractNumId w:val="27"/>
  </w:num>
  <w:num w:numId="17">
    <w:abstractNumId w:val="0"/>
  </w:num>
  <w:num w:numId="18">
    <w:abstractNumId w:val="9"/>
  </w:num>
  <w:num w:numId="19">
    <w:abstractNumId w:val="30"/>
  </w:num>
  <w:num w:numId="20">
    <w:abstractNumId w:val="8"/>
  </w:num>
  <w:num w:numId="21">
    <w:abstractNumId w:val="22"/>
  </w:num>
  <w:num w:numId="22">
    <w:abstractNumId w:val="28"/>
  </w:num>
  <w:num w:numId="23">
    <w:abstractNumId w:val="16"/>
  </w:num>
  <w:num w:numId="24">
    <w:abstractNumId w:val="26"/>
  </w:num>
  <w:num w:numId="25">
    <w:abstractNumId w:val="38"/>
  </w:num>
  <w:num w:numId="26">
    <w:abstractNumId w:val="11"/>
  </w:num>
  <w:num w:numId="27">
    <w:abstractNumId w:val="2"/>
  </w:num>
  <w:num w:numId="28">
    <w:abstractNumId w:val="39"/>
  </w:num>
  <w:num w:numId="29">
    <w:abstractNumId w:val="44"/>
  </w:num>
  <w:num w:numId="30">
    <w:abstractNumId w:val="14"/>
  </w:num>
  <w:num w:numId="31">
    <w:abstractNumId w:val="6"/>
  </w:num>
  <w:num w:numId="32">
    <w:abstractNumId w:val="1"/>
  </w:num>
  <w:num w:numId="33">
    <w:abstractNumId w:val="5"/>
  </w:num>
  <w:num w:numId="34">
    <w:abstractNumId w:val="43"/>
  </w:num>
  <w:num w:numId="35">
    <w:abstractNumId w:val="36"/>
  </w:num>
  <w:num w:numId="36">
    <w:abstractNumId w:val="13"/>
  </w:num>
  <w:num w:numId="37">
    <w:abstractNumId w:val="17"/>
  </w:num>
  <w:num w:numId="38">
    <w:abstractNumId w:val="23"/>
  </w:num>
  <w:num w:numId="39">
    <w:abstractNumId w:val="32"/>
  </w:num>
  <w:num w:numId="40">
    <w:abstractNumId w:val="12"/>
  </w:num>
  <w:num w:numId="41">
    <w:abstractNumId w:val="24"/>
  </w:num>
  <w:num w:numId="42">
    <w:abstractNumId w:val="10"/>
  </w:num>
  <w:num w:numId="43">
    <w:abstractNumId w:val="33"/>
  </w:num>
  <w:num w:numId="44">
    <w:abstractNumId w:val="40"/>
  </w:num>
  <w:num w:numId="4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 w:grammar="clean"/>
  <w:defaultTabStop w:val="720"/>
  <w:evenAndOddHeaders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C"/>
    <w:rsid w:val="00084F61"/>
    <w:rsid w:val="00085DF8"/>
    <w:rsid w:val="00094387"/>
    <w:rsid w:val="00142268"/>
    <w:rsid w:val="00173866"/>
    <w:rsid w:val="00186203"/>
    <w:rsid w:val="002A270E"/>
    <w:rsid w:val="002D51A2"/>
    <w:rsid w:val="00305839"/>
    <w:rsid w:val="00312064"/>
    <w:rsid w:val="00396861"/>
    <w:rsid w:val="003E6C15"/>
    <w:rsid w:val="00414D13"/>
    <w:rsid w:val="0043117D"/>
    <w:rsid w:val="004B1209"/>
    <w:rsid w:val="004B32E6"/>
    <w:rsid w:val="004B3A43"/>
    <w:rsid w:val="0051169C"/>
    <w:rsid w:val="00525303"/>
    <w:rsid w:val="005E3389"/>
    <w:rsid w:val="00605468"/>
    <w:rsid w:val="00630129"/>
    <w:rsid w:val="006471EA"/>
    <w:rsid w:val="00670505"/>
    <w:rsid w:val="006D17CF"/>
    <w:rsid w:val="006D71B3"/>
    <w:rsid w:val="0088270E"/>
    <w:rsid w:val="00890C10"/>
    <w:rsid w:val="008A1974"/>
    <w:rsid w:val="00955E56"/>
    <w:rsid w:val="00A11CEB"/>
    <w:rsid w:val="00A34C86"/>
    <w:rsid w:val="00A460F1"/>
    <w:rsid w:val="00AF44A3"/>
    <w:rsid w:val="00AF700E"/>
    <w:rsid w:val="00B06898"/>
    <w:rsid w:val="00B9345B"/>
    <w:rsid w:val="00BB1E96"/>
    <w:rsid w:val="00BB3FAD"/>
    <w:rsid w:val="00BE2A86"/>
    <w:rsid w:val="00C00592"/>
    <w:rsid w:val="00C519A5"/>
    <w:rsid w:val="00C57936"/>
    <w:rsid w:val="00CA7D70"/>
    <w:rsid w:val="00CC7E03"/>
    <w:rsid w:val="00DC4482"/>
    <w:rsid w:val="00E2567F"/>
    <w:rsid w:val="00E447FD"/>
    <w:rsid w:val="00E602C3"/>
    <w:rsid w:val="00EB57CC"/>
    <w:rsid w:val="00F04E46"/>
    <w:rsid w:val="00F24946"/>
    <w:rsid w:val="00F63640"/>
    <w:rsid w:val="00F76215"/>
    <w:rsid w:val="00FA3FA3"/>
    <w:rsid w:val="00FC7F5C"/>
    <w:rsid w:val="00FD6E50"/>
    <w:rsid w:val="00FE543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4780802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Body"/>
    <w:qFormat/>
    <w:rsid w:val="00EB57CC"/>
    <w:pPr>
      <w:spacing w:after="74" w:line="320" w:lineRule="exact"/>
    </w:pPr>
    <w:rPr>
      <w:rFonts w:ascii="Arial" w:hAnsi="Arial" w:cs="Times New Roman"/>
      <w:lang w:val="en-GB"/>
    </w:rPr>
  </w:style>
  <w:style w:type="paragraph" w:styleId="Heading3">
    <w:name w:val="heading 3"/>
    <w:aliases w:val="PPPs Top of Page"/>
    <w:basedOn w:val="Normal"/>
    <w:next w:val="Normal"/>
    <w:link w:val="Heading3Char"/>
    <w:uiPriority w:val="9"/>
    <w:unhideWhenUsed/>
    <w:qFormat/>
    <w:rsid w:val="00FC7F5C"/>
    <w:pPr>
      <w:keepNext/>
      <w:keepLines/>
      <w:spacing w:line="280" w:lineRule="exact"/>
      <w:outlineLvl w:val="2"/>
    </w:pPr>
    <w:rPr>
      <w:rFonts w:ascii="Verdana" w:eastAsiaTheme="majorEastAsia" w:hAnsi="Verdana" w:cstheme="majorBidi"/>
      <w:b/>
      <w:bCs/>
      <w:color w:val="FFFFFF" w:themeColor="background1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aliases w:val="PPPs Top of Page Char"/>
    <w:basedOn w:val="DefaultParagraphFont"/>
    <w:link w:val="Heading3"/>
    <w:uiPriority w:val="9"/>
    <w:rsid w:val="00FC7F5C"/>
    <w:rPr>
      <w:rFonts w:ascii="Verdana" w:eastAsiaTheme="majorEastAsia" w:hAnsi="Verdana" w:cstheme="majorBidi"/>
      <w:b/>
      <w:bCs/>
      <w:color w:val="FFFFFF" w:themeColor="background1"/>
      <w:sz w:val="28"/>
    </w:rPr>
  </w:style>
  <w:style w:type="paragraph" w:customStyle="1" w:styleId="Default">
    <w:name w:val="Default"/>
    <w:rsid w:val="00DC4482"/>
    <w:pPr>
      <w:widowControl w:val="0"/>
      <w:autoSpaceDE w:val="0"/>
      <w:autoSpaceDN w:val="0"/>
      <w:adjustRightInd w:val="0"/>
    </w:pPr>
    <w:rPr>
      <w:rFonts w:ascii="Comic Sans MS" w:hAnsi="Comic Sans MS" w:cs="Comic Sans MS"/>
      <w:color w:val="000000"/>
    </w:rPr>
  </w:style>
  <w:style w:type="paragraph" w:customStyle="1" w:styleId="BasicParagraph">
    <w:name w:val="[Basic Paragraph]"/>
    <w:basedOn w:val="Normal"/>
    <w:uiPriority w:val="99"/>
    <w:rsid w:val="00DC4482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ListParagraph">
    <w:name w:val="List Paragraph"/>
    <w:basedOn w:val="Normal"/>
    <w:uiPriority w:val="34"/>
    <w:qFormat/>
    <w:rsid w:val="00DC44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2064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2064"/>
    <w:rPr>
      <w:rFonts w:ascii="Lucida Grande" w:hAnsi="Lucida Grande" w:cs="Lucida Grande"/>
      <w:sz w:val="18"/>
      <w:szCs w:val="1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3120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2064"/>
    <w:rPr>
      <w:rFonts w:ascii="Arial" w:hAnsi="Arial" w:cs="Times New Roman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3120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2064"/>
    <w:rPr>
      <w:rFonts w:ascii="Arial" w:hAnsi="Arial" w:cs="Times New Roman"/>
      <w:lang w:val="en-GB"/>
    </w:rPr>
  </w:style>
  <w:style w:type="character" w:styleId="Hyperlink">
    <w:name w:val="Hyperlink"/>
    <w:basedOn w:val="DefaultParagraphFont"/>
    <w:uiPriority w:val="99"/>
    <w:unhideWhenUsed/>
    <w:rsid w:val="004B32E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Body"/>
    <w:qFormat/>
    <w:rsid w:val="00EB57CC"/>
    <w:pPr>
      <w:spacing w:after="74" w:line="320" w:lineRule="exact"/>
    </w:pPr>
    <w:rPr>
      <w:rFonts w:ascii="Arial" w:hAnsi="Arial" w:cs="Times New Roman"/>
      <w:lang w:val="en-GB"/>
    </w:rPr>
  </w:style>
  <w:style w:type="paragraph" w:styleId="Heading3">
    <w:name w:val="heading 3"/>
    <w:aliases w:val="PPPs Top of Page"/>
    <w:basedOn w:val="Normal"/>
    <w:next w:val="Normal"/>
    <w:link w:val="Heading3Char"/>
    <w:uiPriority w:val="9"/>
    <w:unhideWhenUsed/>
    <w:qFormat/>
    <w:rsid w:val="00FC7F5C"/>
    <w:pPr>
      <w:keepNext/>
      <w:keepLines/>
      <w:spacing w:line="280" w:lineRule="exact"/>
      <w:outlineLvl w:val="2"/>
    </w:pPr>
    <w:rPr>
      <w:rFonts w:ascii="Verdana" w:eastAsiaTheme="majorEastAsia" w:hAnsi="Verdana" w:cstheme="majorBidi"/>
      <w:b/>
      <w:bCs/>
      <w:color w:val="FFFFFF" w:themeColor="background1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aliases w:val="PPPs Top of Page Char"/>
    <w:basedOn w:val="DefaultParagraphFont"/>
    <w:link w:val="Heading3"/>
    <w:uiPriority w:val="9"/>
    <w:rsid w:val="00FC7F5C"/>
    <w:rPr>
      <w:rFonts w:ascii="Verdana" w:eastAsiaTheme="majorEastAsia" w:hAnsi="Verdana" w:cstheme="majorBidi"/>
      <w:b/>
      <w:bCs/>
      <w:color w:val="FFFFFF" w:themeColor="background1"/>
      <w:sz w:val="28"/>
    </w:rPr>
  </w:style>
  <w:style w:type="paragraph" w:customStyle="1" w:styleId="Default">
    <w:name w:val="Default"/>
    <w:rsid w:val="00DC4482"/>
    <w:pPr>
      <w:widowControl w:val="0"/>
      <w:autoSpaceDE w:val="0"/>
      <w:autoSpaceDN w:val="0"/>
      <w:adjustRightInd w:val="0"/>
    </w:pPr>
    <w:rPr>
      <w:rFonts w:ascii="Comic Sans MS" w:hAnsi="Comic Sans MS" w:cs="Comic Sans MS"/>
      <w:color w:val="000000"/>
    </w:rPr>
  </w:style>
  <w:style w:type="paragraph" w:customStyle="1" w:styleId="BasicParagraph">
    <w:name w:val="[Basic Paragraph]"/>
    <w:basedOn w:val="Normal"/>
    <w:uiPriority w:val="99"/>
    <w:rsid w:val="00DC4482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ListParagraph">
    <w:name w:val="List Paragraph"/>
    <w:basedOn w:val="Normal"/>
    <w:uiPriority w:val="34"/>
    <w:qFormat/>
    <w:rsid w:val="00DC44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2064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2064"/>
    <w:rPr>
      <w:rFonts w:ascii="Lucida Grande" w:hAnsi="Lucida Grande" w:cs="Lucida Grande"/>
      <w:sz w:val="18"/>
      <w:szCs w:val="1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3120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2064"/>
    <w:rPr>
      <w:rFonts w:ascii="Arial" w:hAnsi="Arial" w:cs="Times New Roman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3120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2064"/>
    <w:rPr>
      <w:rFonts w:ascii="Arial" w:hAnsi="Arial" w:cs="Times New Roman"/>
      <w:lang w:val="en-GB"/>
    </w:rPr>
  </w:style>
  <w:style w:type="character" w:styleId="Hyperlink">
    <w:name w:val="Hyperlink"/>
    <w:basedOn w:val="DefaultParagraphFont"/>
    <w:uiPriority w:val="99"/>
    <w:unhideWhenUsed/>
    <w:rsid w:val="004B32E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6.jpg"/><Relationship Id="rId1" Type="http://schemas.openxmlformats.org/officeDocument/2006/relationships/image" Target="media/image5.jpg"/><Relationship Id="rId4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EA3A91A-60DA-4915-9EB7-791EFC107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5A467AEE</Template>
  <TotalTime>0</TotalTime>
  <Pages>2</Pages>
  <Words>4</Words>
  <Characters>27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Rare Design Ltd.</Company>
  <LinksUpToDate>false</LinksUpToDate>
  <CharactersWithSpaces>30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Jason Chapman</dc:creator>
  <cp:lastModifiedBy>Angharad John</cp:lastModifiedBy>
  <cp:revision>2</cp:revision>
  <cp:lastPrinted>2015-07-07T07:39:00Z</cp:lastPrinted>
  <dcterms:created xsi:type="dcterms:W3CDTF">2015-07-07T07:51:00Z</dcterms:created>
  <dcterms:modified xsi:type="dcterms:W3CDTF">2015-07-07T07:51:00Z</dcterms:modified>
</cp:coreProperties>
</file>