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31CE9B" w14:textId="77777777" w:rsidR="00436F38" w:rsidRPr="00740466" w:rsidRDefault="00436F38" w:rsidP="00436F38">
      <w:pPr>
        <w:rPr>
          <w:lang w:val="cy-GB"/>
        </w:rPr>
      </w:pPr>
      <w:r w:rsidRPr="00740466"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BCF7F5B" wp14:editId="3255836D">
                <wp:simplePos x="0" y="0"/>
                <wp:positionH relativeFrom="page">
                  <wp:posOffset>360045</wp:posOffset>
                </wp:positionH>
                <wp:positionV relativeFrom="page">
                  <wp:posOffset>864235</wp:posOffset>
                </wp:positionV>
                <wp:extent cx="4644000" cy="6669796"/>
                <wp:effectExtent l="0" t="0" r="0" b="1079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4000" cy="66697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61ABA4" w14:textId="65122038" w:rsidR="00436F38" w:rsidRPr="00740466" w:rsidRDefault="00436F38" w:rsidP="00436F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Mae rhai o ddisgwylia</w:t>
                            </w:r>
                            <w:r w:rsidR="00647E91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dau'r </w:t>
                            </w:r>
                            <w:proofErr w:type="spellStart"/>
                            <w:r w:rsidR="00647E91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FfLlRh</w:t>
                            </w:r>
                            <w:proofErr w:type="spellEnd"/>
                            <w:r w:rsidR="00647E91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sy’n addas ar gyfer eich plentyn</w:t>
                            </w:r>
                            <w:bookmarkStart w:id="0" w:name="_GoBack"/>
                            <w:bookmarkEnd w:id="0"/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yn cynnwys:</w:t>
                            </w:r>
                          </w:p>
                          <w:p w14:paraId="0B027AE3" w14:textId="77777777" w:rsidR="00436F38" w:rsidRPr="00740466" w:rsidRDefault="00436F38" w:rsidP="00436F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Defnyddio Sgiliau Rhif</w:t>
                            </w:r>
                          </w:p>
                          <w:p w14:paraId="793114CD" w14:textId="01497B2B" w:rsidR="00436F38" w:rsidRPr="00740466" w:rsidRDefault="00436F38" w:rsidP="00436F3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Cyfrif setiau o wrthrychau drwy eu rhoi mewn grwpiau o 2, 5 neu 10</w:t>
                            </w:r>
                            <w:r w:rsidR="0087406C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.</w:t>
                            </w:r>
                          </w:p>
                          <w:p w14:paraId="6AF80178" w14:textId="77777777" w:rsidR="00436F38" w:rsidRPr="00740466" w:rsidRDefault="00436F38" w:rsidP="00436F3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Darllen ac ysgrifennu rhifau hyd at 100.</w:t>
                            </w:r>
                          </w:p>
                          <w:p w14:paraId="475D4251" w14:textId="77777777" w:rsidR="00436F38" w:rsidRPr="00740466" w:rsidRDefault="00436F38" w:rsidP="00436F3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Cymharu a rhoi rhifau 2 ddigid mewn trefn.</w:t>
                            </w:r>
                          </w:p>
                          <w:p w14:paraId="5FC602A7" w14:textId="77777777" w:rsidR="00436F38" w:rsidRPr="00740466" w:rsidRDefault="00436F38" w:rsidP="00436F3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Galw i </w:t>
                            </w:r>
                            <w:proofErr w:type="spellStart"/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gof</w:t>
                            </w:r>
                            <w:proofErr w:type="spellEnd"/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ffeithiau rhif hyd at 10 er mwyn deillio ffeithiau eraill, h.y.</w:t>
                            </w:r>
                          </w:p>
                          <w:p w14:paraId="4A60A9B8" w14:textId="77777777" w:rsidR="00436F38" w:rsidRPr="00740466" w:rsidRDefault="00436F38" w:rsidP="00436F38">
                            <w:pPr>
                              <w:pStyle w:val="ListParagraph"/>
                              <w:widowControl w:val="0"/>
                              <w:numPr>
                                <w:ilvl w:val="1"/>
                                <w:numId w:val="18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567" w:hanging="283"/>
                              <w:textAlignment w:val="center"/>
                              <w:rPr>
                                <w:rFonts w:cs="MinionPro-Regular"/>
                                <w:i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dyblu a haneru, </w:t>
                            </w:r>
                            <w:r w:rsidRPr="00740466">
                              <w:rPr>
                                <w:rFonts w:cs="MinionPro-Regular"/>
                                <w:i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e.e. cyfrifo 40 + 40 drwy wybod 4 + 4</w:t>
                            </w:r>
                          </w:p>
                          <w:p w14:paraId="795BC4A4" w14:textId="77777777" w:rsidR="00436F38" w:rsidRPr="00740466" w:rsidRDefault="00436F38" w:rsidP="00436F38">
                            <w:pPr>
                              <w:pStyle w:val="ListParagraph"/>
                              <w:widowControl w:val="0"/>
                              <w:numPr>
                                <w:ilvl w:val="1"/>
                                <w:numId w:val="18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567" w:hanging="283"/>
                              <w:textAlignment w:val="center"/>
                              <w:rPr>
                                <w:rFonts w:cs="MinionPro-Regular"/>
                                <w:i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bondiau o 10, </w:t>
                            </w:r>
                            <w:r w:rsidRPr="00740466">
                              <w:rPr>
                                <w:rFonts w:cs="MinionPro-Regular"/>
                                <w:i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e.e. cyfrifo 60 + 40 drwy wybod 6 + 4</w:t>
                            </w:r>
                          </w:p>
                          <w:p w14:paraId="5093CEC0" w14:textId="77777777" w:rsidR="00436F38" w:rsidRPr="00740466" w:rsidRDefault="00436F38" w:rsidP="00436F3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Galw i </w:t>
                            </w:r>
                            <w:proofErr w:type="spellStart"/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gof</w:t>
                            </w:r>
                            <w:proofErr w:type="spellEnd"/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dablau lluosi 2, 5 a 10 a'u defnyddio.</w:t>
                            </w:r>
                          </w:p>
                          <w:p w14:paraId="516F694D" w14:textId="77777777" w:rsidR="00436F38" w:rsidRPr="00740466" w:rsidRDefault="00436F38" w:rsidP="00436F3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Canfod haneri a chwarteri mewn sefyllfaoedd ymarferol.</w:t>
                            </w:r>
                          </w:p>
                          <w:p w14:paraId="7B06D37E" w14:textId="77777777" w:rsidR="0087406C" w:rsidRPr="0087406C" w:rsidRDefault="00436F38" w:rsidP="00436F3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i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Galw i </w:t>
                            </w:r>
                            <w:proofErr w:type="spellStart"/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gof</w:t>
                            </w:r>
                            <w:proofErr w:type="spellEnd"/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ffeithiau rhif hyd at 10 a gwerth lle i adio a thynnu rhifau mwy, </w:t>
                            </w:r>
                          </w:p>
                          <w:p w14:paraId="3A2788BD" w14:textId="4FEC95CA" w:rsidR="00436F38" w:rsidRPr="00740466" w:rsidRDefault="00436F38" w:rsidP="0087406C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84"/>
                              <w:textAlignment w:val="center"/>
                              <w:rPr>
                                <w:rFonts w:cs="MinionPro-Regular"/>
                                <w:i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i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e.e. 24 + 4, 30 + 5, 34 +10</w:t>
                            </w:r>
                          </w:p>
                          <w:p w14:paraId="19B5855E" w14:textId="77777777" w:rsidR="00436F38" w:rsidRPr="00740466" w:rsidRDefault="00436F38" w:rsidP="00436F3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Canfod gwahaniaethau bach o fewn 10 drwy ddefnyddio strategaethau cyfrif ymlaen.</w:t>
                            </w:r>
                          </w:p>
                          <w:p w14:paraId="63CA1E4B" w14:textId="77777777" w:rsidR="00436F38" w:rsidRPr="00740466" w:rsidRDefault="00436F38" w:rsidP="00436F3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i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Defnyddio strategaethau gwirio, </w:t>
                            </w:r>
                            <w:r w:rsidRPr="00740466">
                              <w:rPr>
                                <w:rFonts w:cs="MinionPro-Regular"/>
                                <w:i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e.e. adio eto mewn trefn wahanol/defnyddio haneru a dyblu o fewn 20.</w:t>
                            </w:r>
                          </w:p>
                          <w:p w14:paraId="5BF91775" w14:textId="77777777" w:rsidR="00436F38" w:rsidRPr="00740466" w:rsidRDefault="00436F38" w:rsidP="00436F3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Defnyddio gwahanol gyfuniadau o arian i dalu am eitemau hyd at £1.</w:t>
                            </w:r>
                          </w:p>
                          <w:p w14:paraId="7E05D923" w14:textId="77777777" w:rsidR="00436F38" w:rsidRPr="00740466" w:rsidRDefault="00436F38" w:rsidP="00436F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Defnyddio Sgiliau Mesur</w:t>
                            </w:r>
                          </w:p>
                          <w:p w14:paraId="41681AA9" w14:textId="77777777" w:rsidR="00436F38" w:rsidRPr="00740466" w:rsidRDefault="00436F38" w:rsidP="00436F3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5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Defnyddio unedau safonol i fesur hyd, uchder a phellter (metrau, hanner metrau neu gentimetrau), pwysau/màs (cilogramau neu bwysau 10 gram) a chynhwysedd (litrau).</w:t>
                            </w:r>
                          </w:p>
                          <w:p w14:paraId="51D3A47A" w14:textId="59327E51" w:rsidR="00436F38" w:rsidRPr="00740466" w:rsidRDefault="00436F38" w:rsidP="00436F3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5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Darllen 'hanner awr wedi', 'chwarter</w:t>
                            </w:r>
                            <w:r w:rsidR="0087406C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wedi' a 'chwarter i' ar </w:t>
                            </w:r>
                            <w:proofErr w:type="spellStart"/>
                            <w:r w:rsidR="0087406C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gloc</w:t>
                            </w:r>
                            <w:proofErr w:type="spellEnd"/>
                            <w:r w:rsidR="0087406C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an</w:t>
                            </w: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alog.</w:t>
                            </w:r>
                          </w:p>
                          <w:p w14:paraId="3F59C96B" w14:textId="77777777" w:rsidR="00436F38" w:rsidRPr="00740466" w:rsidRDefault="00436F38" w:rsidP="00436F3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5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Darllen oriau a munudau ar </w:t>
                            </w:r>
                            <w:proofErr w:type="spellStart"/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gloc</w:t>
                            </w:r>
                            <w:proofErr w:type="spellEnd"/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digidol 12 awr.</w:t>
                            </w:r>
                          </w:p>
                          <w:p w14:paraId="7290D354" w14:textId="77777777" w:rsidR="00436F38" w:rsidRPr="00740466" w:rsidRDefault="00436F38" w:rsidP="00436F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Defnyddio Sgiliau Data</w:t>
                            </w:r>
                          </w:p>
                          <w:p w14:paraId="390825F7" w14:textId="77777777" w:rsidR="00436F38" w:rsidRPr="00740466" w:rsidRDefault="00436F38" w:rsidP="00436F3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6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Casglu a chofnodi data o restrau a thablau, diagramau, graffiau bloc a phictogramau.</w:t>
                            </w:r>
                          </w:p>
                          <w:p w14:paraId="08A55684" w14:textId="77777777" w:rsidR="00436F38" w:rsidRPr="00740466" w:rsidRDefault="00436F38" w:rsidP="00436F3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6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Echdynnu a dehongli gwybodaeth o restrau, tablau, diagramau a graffiau.</w:t>
                            </w:r>
                          </w:p>
                          <w:p w14:paraId="49F4BB01" w14:textId="77777777" w:rsidR="00436F38" w:rsidRPr="00740466" w:rsidRDefault="00436F38" w:rsidP="00436F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Datblygu Ymresymu Rhifyddol</w:t>
                            </w:r>
                          </w:p>
                          <w:p w14:paraId="4CB6DFEB" w14:textId="77777777" w:rsidR="00436F38" w:rsidRPr="00740466" w:rsidRDefault="00436F38" w:rsidP="00436F3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7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Adnabod camau i gwblhau'r dasg neu gyrraedd datrysiad.</w:t>
                            </w:r>
                          </w:p>
                          <w:p w14:paraId="1EB909F3" w14:textId="77777777" w:rsidR="00436F38" w:rsidRPr="00740466" w:rsidRDefault="00436F38" w:rsidP="00436F3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7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Dewis mathemateg a thechnegau priodol i'w defnyddio.</w:t>
                            </w:r>
                          </w:p>
                          <w:p w14:paraId="3BBF5F02" w14:textId="77777777" w:rsidR="00436F38" w:rsidRPr="00740466" w:rsidRDefault="00436F38" w:rsidP="00436F3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7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Dewis a defnyddio ffeithiau rhif a strategaethau meddwl perthnasol.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28.35pt;margin-top:68.05pt;width:365.65pt;height:525.2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" filled="f" stroked="f">
                <v:textbox>
                  <w:txbxContent>
                    <w:p w14:paraId="3161ABA4" w14:textId="65122038" w:rsidR="00436F38" w:rsidRPr="00740466" w:rsidRDefault="00436F38" w:rsidP="00436F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76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Mae rhai o ddisgwylia</w:t>
                      </w:r>
                      <w:r w:rsidR="00647E91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dau'r </w:t>
                      </w:r>
                      <w:proofErr w:type="spellStart"/>
                      <w:r w:rsidR="00647E91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FfLlRh</w:t>
                      </w:r>
                      <w:proofErr w:type="spellEnd"/>
                      <w:r w:rsidR="00647E91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sy’n addas ar gyfer eich plentyn</w:t>
                      </w:r>
                      <w:bookmarkStart w:id="1" w:name="_GoBack"/>
                      <w:bookmarkEnd w:id="1"/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yn cynnwys:</w:t>
                      </w:r>
                    </w:p>
                    <w:p w14:paraId="0B027AE3" w14:textId="77777777" w:rsidR="00436F38" w:rsidRPr="00740466" w:rsidRDefault="00436F38" w:rsidP="00436F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76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Defnyddio Sgiliau Rhif</w:t>
                      </w:r>
                    </w:p>
                    <w:p w14:paraId="793114CD" w14:textId="01497B2B" w:rsidR="00436F38" w:rsidRPr="00740466" w:rsidRDefault="00436F38" w:rsidP="00436F38">
                      <w:pPr>
                        <w:pStyle w:val="ListParagraph"/>
                        <w:widowControl w:val="0"/>
                        <w:numPr>
                          <w:ilvl w:val="0"/>
                          <w:numId w:val="14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Cyfrif setiau o wrthrychau drwy eu rhoi mewn grwpiau o 2, 5 neu 10</w:t>
                      </w:r>
                      <w:r w:rsidR="0087406C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.</w:t>
                      </w:r>
                    </w:p>
                    <w:p w14:paraId="6AF80178" w14:textId="77777777" w:rsidR="00436F38" w:rsidRPr="00740466" w:rsidRDefault="00436F38" w:rsidP="00436F38">
                      <w:pPr>
                        <w:pStyle w:val="ListParagraph"/>
                        <w:widowControl w:val="0"/>
                        <w:numPr>
                          <w:ilvl w:val="0"/>
                          <w:numId w:val="14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Darllen ac ysgrifennu rhifau hyd at 100.</w:t>
                      </w:r>
                    </w:p>
                    <w:p w14:paraId="475D4251" w14:textId="77777777" w:rsidR="00436F38" w:rsidRPr="00740466" w:rsidRDefault="00436F38" w:rsidP="00436F38">
                      <w:pPr>
                        <w:pStyle w:val="ListParagraph"/>
                        <w:widowControl w:val="0"/>
                        <w:numPr>
                          <w:ilvl w:val="0"/>
                          <w:numId w:val="14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Cymharu a rhoi rhifau 2 ddigid mewn trefn.</w:t>
                      </w:r>
                    </w:p>
                    <w:p w14:paraId="5FC602A7" w14:textId="77777777" w:rsidR="00436F38" w:rsidRPr="00740466" w:rsidRDefault="00436F38" w:rsidP="00436F38">
                      <w:pPr>
                        <w:pStyle w:val="ListParagraph"/>
                        <w:widowControl w:val="0"/>
                        <w:numPr>
                          <w:ilvl w:val="0"/>
                          <w:numId w:val="14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Galw i </w:t>
                      </w:r>
                      <w:proofErr w:type="spellStart"/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gof</w:t>
                      </w:r>
                      <w:proofErr w:type="spellEnd"/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ffeithiau rhif hyd at 10 er mwyn deillio ffeithiau eraill, h.y.</w:t>
                      </w:r>
                    </w:p>
                    <w:p w14:paraId="4A60A9B8" w14:textId="77777777" w:rsidR="00436F38" w:rsidRPr="00740466" w:rsidRDefault="00436F38" w:rsidP="00436F38">
                      <w:pPr>
                        <w:pStyle w:val="ListParagraph"/>
                        <w:widowControl w:val="0"/>
                        <w:numPr>
                          <w:ilvl w:val="1"/>
                          <w:numId w:val="18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567" w:hanging="283"/>
                        <w:textAlignment w:val="center"/>
                        <w:rPr>
                          <w:rFonts w:cs="MinionPro-Regular"/>
                          <w:i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dyblu a haneru, </w:t>
                      </w:r>
                      <w:r w:rsidRPr="00740466">
                        <w:rPr>
                          <w:rFonts w:cs="MinionPro-Regular"/>
                          <w:i/>
                          <w:color w:val="000000"/>
                          <w:sz w:val="19"/>
                          <w:szCs w:val="19"/>
                          <w:lang w:val="cy-GB"/>
                        </w:rPr>
                        <w:t>e.e. cyfrifo 40 + 40 drwy wybod 4 + 4</w:t>
                      </w:r>
                    </w:p>
                    <w:p w14:paraId="795BC4A4" w14:textId="77777777" w:rsidR="00436F38" w:rsidRPr="00740466" w:rsidRDefault="00436F38" w:rsidP="00436F38">
                      <w:pPr>
                        <w:pStyle w:val="ListParagraph"/>
                        <w:widowControl w:val="0"/>
                        <w:numPr>
                          <w:ilvl w:val="1"/>
                          <w:numId w:val="18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567" w:hanging="283"/>
                        <w:textAlignment w:val="center"/>
                        <w:rPr>
                          <w:rFonts w:cs="MinionPro-Regular"/>
                          <w:i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bondiau o 10, </w:t>
                      </w:r>
                      <w:r w:rsidRPr="00740466">
                        <w:rPr>
                          <w:rFonts w:cs="MinionPro-Regular"/>
                          <w:i/>
                          <w:color w:val="000000"/>
                          <w:sz w:val="19"/>
                          <w:szCs w:val="19"/>
                          <w:lang w:val="cy-GB"/>
                        </w:rPr>
                        <w:t>e.e. cyfrifo 60 + 40 drwy wybod 6 + 4</w:t>
                      </w:r>
                    </w:p>
                    <w:p w14:paraId="5093CEC0" w14:textId="77777777" w:rsidR="00436F38" w:rsidRPr="00740466" w:rsidRDefault="00436F38" w:rsidP="00436F38">
                      <w:pPr>
                        <w:pStyle w:val="ListParagraph"/>
                        <w:widowControl w:val="0"/>
                        <w:numPr>
                          <w:ilvl w:val="0"/>
                          <w:numId w:val="14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Galw i </w:t>
                      </w:r>
                      <w:proofErr w:type="spellStart"/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gof</w:t>
                      </w:r>
                      <w:proofErr w:type="spellEnd"/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dablau lluosi 2, 5 a 10 a'u defnyddio.</w:t>
                      </w:r>
                    </w:p>
                    <w:p w14:paraId="516F694D" w14:textId="77777777" w:rsidR="00436F38" w:rsidRPr="00740466" w:rsidRDefault="00436F38" w:rsidP="00436F38">
                      <w:pPr>
                        <w:pStyle w:val="ListParagraph"/>
                        <w:widowControl w:val="0"/>
                        <w:numPr>
                          <w:ilvl w:val="0"/>
                          <w:numId w:val="14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Canfod haneri a chwarteri mewn sefyllfaoedd ymarferol.</w:t>
                      </w:r>
                    </w:p>
                    <w:p w14:paraId="7B06D37E" w14:textId="77777777" w:rsidR="0087406C" w:rsidRPr="0087406C" w:rsidRDefault="00436F38" w:rsidP="00436F38">
                      <w:pPr>
                        <w:pStyle w:val="ListParagraph"/>
                        <w:widowControl w:val="0"/>
                        <w:numPr>
                          <w:ilvl w:val="0"/>
                          <w:numId w:val="14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84" w:hanging="284"/>
                        <w:textAlignment w:val="center"/>
                        <w:rPr>
                          <w:rFonts w:cs="MinionPro-Regular"/>
                          <w:i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Galw i </w:t>
                      </w:r>
                      <w:proofErr w:type="spellStart"/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gof</w:t>
                      </w:r>
                      <w:proofErr w:type="spellEnd"/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ffeithiau rhif hyd at 10 a gwerth lle i adio a thynnu rhifau mwy, </w:t>
                      </w:r>
                    </w:p>
                    <w:p w14:paraId="3A2788BD" w14:textId="4FEC95CA" w:rsidR="00436F38" w:rsidRPr="00740466" w:rsidRDefault="00436F38" w:rsidP="0087406C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84"/>
                        <w:textAlignment w:val="center"/>
                        <w:rPr>
                          <w:rFonts w:cs="MinionPro-Regular"/>
                          <w:i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i/>
                          <w:color w:val="000000"/>
                          <w:sz w:val="19"/>
                          <w:szCs w:val="19"/>
                          <w:lang w:val="cy-GB"/>
                        </w:rPr>
                        <w:t>e.e. 24 + 4, 30 + 5, 34 +10</w:t>
                      </w:r>
                    </w:p>
                    <w:p w14:paraId="19B5855E" w14:textId="77777777" w:rsidR="00436F38" w:rsidRPr="00740466" w:rsidRDefault="00436F38" w:rsidP="00436F38">
                      <w:pPr>
                        <w:pStyle w:val="ListParagraph"/>
                        <w:widowControl w:val="0"/>
                        <w:numPr>
                          <w:ilvl w:val="0"/>
                          <w:numId w:val="14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Canfod gwahaniaethau bach o fewn 10 drwy ddefnyddio strategaethau cyfrif ymlaen.</w:t>
                      </w:r>
                    </w:p>
                    <w:p w14:paraId="63CA1E4B" w14:textId="77777777" w:rsidR="00436F38" w:rsidRPr="00740466" w:rsidRDefault="00436F38" w:rsidP="00436F38">
                      <w:pPr>
                        <w:pStyle w:val="ListParagraph"/>
                        <w:widowControl w:val="0"/>
                        <w:numPr>
                          <w:ilvl w:val="0"/>
                          <w:numId w:val="14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84" w:hanging="284"/>
                        <w:textAlignment w:val="center"/>
                        <w:rPr>
                          <w:rFonts w:cs="MinionPro-Regular"/>
                          <w:i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Defnyddio strategaethau gwirio, </w:t>
                      </w:r>
                      <w:r w:rsidRPr="00740466">
                        <w:rPr>
                          <w:rFonts w:cs="MinionPro-Regular"/>
                          <w:i/>
                          <w:color w:val="000000"/>
                          <w:sz w:val="19"/>
                          <w:szCs w:val="19"/>
                          <w:lang w:val="cy-GB"/>
                        </w:rPr>
                        <w:t>e.e. adio eto mewn trefn wahanol/defnyddio haneru a dyblu o fewn 20.</w:t>
                      </w:r>
                    </w:p>
                    <w:p w14:paraId="5BF91775" w14:textId="77777777" w:rsidR="00436F38" w:rsidRPr="00740466" w:rsidRDefault="00436F38" w:rsidP="00436F38">
                      <w:pPr>
                        <w:pStyle w:val="ListParagraph"/>
                        <w:widowControl w:val="0"/>
                        <w:numPr>
                          <w:ilvl w:val="0"/>
                          <w:numId w:val="14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Defnyddio gwahanol gyfuniadau o arian i dalu am eitemau hyd at £1.</w:t>
                      </w:r>
                    </w:p>
                    <w:p w14:paraId="7E05D923" w14:textId="77777777" w:rsidR="00436F38" w:rsidRPr="00740466" w:rsidRDefault="00436F38" w:rsidP="00436F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76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Defnyddio Sgiliau Mesur</w:t>
                      </w:r>
                    </w:p>
                    <w:p w14:paraId="41681AA9" w14:textId="77777777" w:rsidR="00436F38" w:rsidRPr="00740466" w:rsidRDefault="00436F38" w:rsidP="00436F38">
                      <w:pPr>
                        <w:pStyle w:val="ListParagraph"/>
                        <w:widowControl w:val="0"/>
                        <w:numPr>
                          <w:ilvl w:val="0"/>
                          <w:numId w:val="15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Defnyddio unedau safonol i fesur hyd, uchder a phellter (metrau, hanner metrau neu gentimetrau), pwysau/màs (cilogramau neu bwysau 10 gram) a chynhwysedd (litrau).</w:t>
                      </w:r>
                    </w:p>
                    <w:p w14:paraId="51D3A47A" w14:textId="59327E51" w:rsidR="00436F38" w:rsidRPr="00740466" w:rsidRDefault="00436F38" w:rsidP="00436F38">
                      <w:pPr>
                        <w:pStyle w:val="ListParagraph"/>
                        <w:widowControl w:val="0"/>
                        <w:numPr>
                          <w:ilvl w:val="0"/>
                          <w:numId w:val="15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Darllen 'hanner awr wedi', 'chwarter</w:t>
                      </w:r>
                      <w:r w:rsidR="0087406C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wedi' a 'chwarter i' ar </w:t>
                      </w:r>
                      <w:proofErr w:type="spellStart"/>
                      <w:r w:rsidR="0087406C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gloc</w:t>
                      </w:r>
                      <w:proofErr w:type="spellEnd"/>
                      <w:r w:rsidR="0087406C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an</w:t>
                      </w: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alog.</w:t>
                      </w:r>
                    </w:p>
                    <w:p w14:paraId="3F59C96B" w14:textId="77777777" w:rsidR="00436F38" w:rsidRPr="00740466" w:rsidRDefault="00436F38" w:rsidP="00436F38">
                      <w:pPr>
                        <w:pStyle w:val="ListParagraph"/>
                        <w:widowControl w:val="0"/>
                        <w:numPr>
                          <w:ilvl w:val="0"/>
                          <w:numId w:val="15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Darllen oriau a munudau ar </w:t>
                      </w:r>
                      <w:proofErr w:type="spellStart"/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gloc</w:t>
                      </w:r>
                      <w:proofErr w:type="spellEnd"/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digidol 12 awr.</w:t>
                      </w:r>
                    </w:p>
                    <w:p w14:paraId="7290D354" w14:textId="77777777" w:rsidR="00436F38" w:rsidRPr="00740466" w:rsidRDefault="00436F38" w:rsidP="00436F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76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Defnyddio Sgiliau Data</w:t>
                      </w:r>
                    </w:p>
                    <w:p w14:paraId="390825F7" w14:textId="77777777" w:rsidR="00436F38" w:rsidRPr="00740466" w:rsidRDefault="00436F38" w:rsidP="00436F38">
                      <w:pPr>
                        <w:pStyle w:val="ListParagraph"/>
                        <w:widowControl w:val="0"/>
                        <w:numPr>
                          <w:ilvl w:val="0"/>
                          <w:numId w:val="16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Casglu a chofnodi data o restrau a thablau, diagramau, graffiau bloc a phictogramau.</w:t>
                      </w:r>
                    </w:p>
                    <w:p w14:paraId="08A55684" w14:textId="77777777" w:rsidR="00436F38" w:rsidRPr="00740466" w:rsidRDefault="00436F38" w:rsidP="00436F38">
                      <w:pPr>
                        <w:pStyle w:val="ListParagraph"/>
                        <w:widowControl w:val="0"/>
                        <w:numPr>
                          <w:ilvl w:val="0"/>
                          <w:numId w:val="16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Echdynnu a dehongli gwybodaeth o restrau, tablau, diagramau a graffiau.</w:t>
                      </w:r>
                    </w:p>
                    <w:p w14:paraId="49F4BB01" w14:textId="77777777" w:rsidR="00436F38" w:rsidRPr="00740466" w:rsidRDefault="00436F38" w:rsidP="00436F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76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Datblygu Ymresymu Rhifyddol</w:t>
                      </w:r>
                    </w:p>
                    <w:p w14:paraId="4CB6DFEB" w14:textId="77777777" w:rsidR="00436F38" w:rsidRPr="00740466" w:rsidRDefault="00436F38" w:rsidP="00436F38">
                      <w:pPr>
                        <w:pStyle w:val="ListParagraph"/>
                        <w:widowControl w:val="0"/>
                        <w:numPr>
                          <w:ilvl w:val="0"/>
                          <w:numId w:val="17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Adnabod camau i gwblhau'r dasg neu gyrraedd datrysiad.</w:t>
                      </w:r>
                    </w:p>
                    <w:p w14:paraId="1EB909F3" w14:textId="77777777" w:rsidR="00436F38" w:rsidRPr="00740466" w:rsidRDefault="00436F38" w:rsidP="00436F38">
                      <w:pPr>
                        <w:pStyle w:val="ListParagraph"/>
                        <w:widowControl w:val="0"/>
                        <w:numPr>
                          <w:ilvl w:val="0"/>
                          <w:numId w:val="17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Dewis mathemateg a thechnegau priodol i'w defnyddio.</w:t>
                      </w:r>
                    </w:p>
                    <w:p w14:paraId="3BBF5F02" w14:textId="77777777" w:rsidR="00436F38" w:rsidRPr="00740466" w:rsidRDefault="00436F38" w:rsidP="00436F38">
                      <w:pPr>
                        <w:pStyle w:val="ListParagraph"/>
                        <w:widowControl w:val="0"/>
                        <w:numPr>
                          <w:ilvl w:val="0"/>
                          <w:numId w:val="17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Dewis a defnyddio ffeithiau rhif a strategaethau meddwl perthnasol.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72CFF4DC" w14:textId="77777777" w:rsidR="00436F38" w:rsidRPr="00740466" w:rsidRDefault="00436F38" w:rsidP="00436F38">
      <w:pPr>
        <w:rPr>
          <w:lang w:val="cy-GB"/>
        </w:rPr>
      </w:pPr>
      <w:r w:rsidRPr="00740466"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159FBD60" wp14:editId="2C30B802">
                <wp:simplePos x="0" y="0"/>
                <wp:positionH relativeFrom="page">
                  <wp:posOffset>5706745</wp:posOffset>
                </wp:positionH>
                <wp:positionV relativeFrom="page">
                  <wp:posOffset>1521968</wp:posOffset>
                </wp:positionV>
                <wp:extent cx="4644000" cy="1845945"/>
                <wp:effectExtent l="0" t="0" r="0" b="825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4000" cy="1845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AC9E41" w14:textId="5615F69C" w:rsidR="00436F38" w:rsidRPr="00740466" w:rsidRDefault="00436F38" w:rsidP="00436F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="Calibri"/>
                                <w:b/>
                                <w:bCs/>
                                <w:color w:val="5B5AA5"/>
                                <w:sz w:val="72"/>
                                <w:szCs w:val="72"/>
                                <w:lang w:val="cy-GB"/>
                              </w:rPr>
                            </w:pPr>
                            <w:r w:rsidRPr="00740466">
                              <w:rPr>
                                <w:rFonts w:cs="Calibri"/>
                                <w:b/>
                                <w:bCs/>
                                <w:color w:val="5B5AA5"/>
                                <w:sz w:val="72"/>
                                <w:szCs w:val="72"/>
                                <w:lang w:val="cy-GB"/>
                              </w:rPr>
                              <w:t>Rh</w:t>
                            </w:r>
                            <w:r w:rsidR="00647E91">
                              <w:rPr>
                                <w:rFonts w:cs="Calibri"/>
                                <w:b/>
                                <w:bCs/>
                                <w:color w:val="5B5AA5"/>
                                <w:sz w:val="72"/>
                                <w:szCs w:val="72"/>
                                <w:lang w:val="cy-GB"/>
                              </w:rPr>
                              <w:t>oi cymorth i blant gyda’u Sgiliau Rhif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27" type="#_x0000_t202" style="position:absolute;margin-left:449.35pt;margin-top:119.85pt;width:365.65pt;height:145.35pt;z-index: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" filled="f" stroked="f">
                <v:textbox>
                  <w:txbxContent>
                    <w:p w14:paraId="37AC9E41" w14:textId="5615F69C" w:rsidR="00436F38" w:rsidRPr="00740466" w:rsidRDefault="00436F38" w:rsidP="00436F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="Calibri"/>
                          <w:b/>
                          <w:bCs/>
                          <w:color w:val="5B5AA5"/>
                          <w:sz w:val="72"/>
                          <w:szCs w:val="72"/>
                          <w:lang w:val="cy-GB"/>
                        </w:rPr>
                      </w:pPr>
                      <w:r w:rsidRPr="00740466">
                        <w:rPr>
                          <w:rFonts w:cs="Calibri"/>
                          <w:b/>
                          <w:bCs/>
                          <w:color w:val="5B5AA5"/>
                          <w:sz w:val="72"/>
                          <w:szCs w:val="72"/>
                          <w:lang w:val="cy-GB"/>
                        </w:rPr>
                        <w:t>Rh</w:t>
                      </w:r>
                      <w:r w:rsidR="00647E91">
                        <w:rPr>
                          <w:rFonts w:cs="Calibri"/>
                          <w:b/>
                          <w:bCs/>
                          <w:color w:val="5B5AA5"/>
                          <w:sz w:val="72"/>
                          <w:szCs w:val="72"/>
                          <w:lang w:val="cy-GB"/>
                        </w:rPr>
                        <w:t>oi cymorth i blant gyda’u Sgiliau Rhif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2EF192FC" w14:textId="77777777" w:rsidR="00436F38" w:rsidRPr="00740466" w:rsidRDefault="00436F38" w:rsidP="00436F38">
      <w:pPr>
        <w:rPr>
          <w:lang w:val="cy-GB"/>
        </w:rPr>
      </w:pPr>
    </w:p>
    <w:p w14:paraId="04A09927" w14:textId="77777777" w:rsidR="00436F38" w:rsidRPr="00740466" w:rsidRDefault="00436F38" w:rsidP="00436F38">
      <w:pPr>
        <w:rPr>
          <w:lang w:val="cy-GB"/>
        </w:rPr>
      </w:pPr>
    </w:p>
    <w:p w14:paraId="20202B36" w14:textId="77777777" w:rsidR="00436F38" w:rsidRPr="00740466" w:rsidRDefault="00436F38" w:rsidP="00436F38">
      <w:pPr>
        <w:rPr>
          <w:lang w:val="cy-GB"/>
        </w:rPr>
      </w:pPr>
    </w:p>
    <w:p w14:paraId="0D267962" w14:textId="77777777" w:rsidR="00436F38" w:rsidRPr="00740466" w:rsidRDefault="00436F38" w:rsidP="00436F38">
      <w:pPr>
        <w:rPr>
          <w:lang w:val="cy-GB"/>
        </w:rPr>
      </w:pPr>
    </w:p>
    <w:p w14:paraId="180B5203" w14:textId="77777777" w:rsidR="00436F38" w:rsidRPr="00740466" w:rsidRDefault="00436F38" w:rsidP="00436F38">
      <w:pPr>
        <w:rPr>
          <w:lang w:val="cy-GB"/>
        </w:rPr>
      </w:pPr>
    </w:p>
    <w:p w14:paraId="0555F36B" w14:textId="77777777" w:rsidR="00436F38" w:rsidRPr="00740466" w:rsidRDefault="00436F38" w:rsidP="00436F38">
      <w:pPr>
        <w:rPr>
          <w:lang w:val="cy-GB"/>
        </w:rPr>
      </w:pPr>
    </w:p>
    <w:p w14:paraId="4D67F76F" w14:textId="77777777" w:rsidR="00436F38" w:rsidRPr="00740466" w:rsidRDefault="00436F38" w:rsidP="00436F38">
      <w:pPr>
        <w:rPr>
          <w:lang w:val="cy-GB"/>
        </w:rPr>
      </w:pPr>
    </w:p>
    <w:p w14:paraId="288C3392" w14:textId="77777777" w:rsidR="00436F38" w:rsidRPr="00740466" w:rsidRDefault="00436F38" w:rsidP="00436F38">
      <w:pPr>
        <w:rPr>
          <w:lang w:val="cy-GB"/>
        </w:rPr>
      </w:pPr>
    </w:p>
    <w:p w14:paraId="25A31E24" w14:textId="77777777" w:rsidR="00436F38" w:rsidRPr="00740466" w:rsidRDefault="00436F38" w:rsidP="00436F38">
      <w:pPr>
        <w:rPr>
          <w:lang w:val="cy-GB"/>
        </w:rPr>
      </w:pPr>
    </w:p>
    <w:p w14:paraId="7DC80418" w14:textId="77777777" w:rsidR="00436F38" w:rsidRPr="00740466" w:rsidRDefault="00436F38" w:rsidP="00436F38">
      <w:pPr>
        <w:rPr>
          <w:lang w:val="cy-GB"/>
        </w:rPr>
      </w:pPr>
    </w:p>
    <w:p w14:paraId="7D5215AF" w14:textId="77777777" w:rsidR="00436F38" w:rsidRPr="00740466" w:rsidRDefault="00436F38" w:rsidP="00436F38">
      <w:pPr>
        <w:rPr>
          <w:lang w:val="cy-GB"/>
        </w:rPr>
      </w:pPr>
    </w:p>
    <w:p w14:paraId="5116DC46" w14:textId="77777777" w:rsidR="00436F38" w:rsidRPr="00740466" w:rsidRDefault="00436F38" w:rsidP="00436F38">
      <w:pPr>
        <w:rPr>
          <w:lang w:val="cy-GB"/>
        </w:rPr>
      </w:pPr>
    </w:p>
    <w:p w14:paraId="750D5373" w14:textId="77777777" w:rsidR="00436F38" w:rsidRPr="00740466" w:rsidRDefault="00436F38" w:rsidP="00436F38">
      <w:pPr>
        <w:rPr>
          <w:lang w:val="cy-GB"/>
        </w:rPr>
      </w:pPr>
    </w:p>
    <w:p w14:paraId="1B4763CE" w14:textId="77777777" w:rsidR="00436F38" w:rsidRPr="00740466" w:rsidRDefault="00436F38" w:rsidP="00436F38">
      <w:pPr>
        <w:rPr>
          <w:lang w:val="cy-GB"/>
        </w:rPr>
      </w:pPr>
    </w:p>
    <w:p w14:paraId="1CCCA76F" w14:textId="77777777" w:rsidR="00436F38" w:rsidRPr="00740466" w:rsidRDefault="00436F38" w:rsidP="00436F38">
      <w:pPr>
        <w:rPr>
          <w:lang w:val="cy-GB"/>
        </w:rPr>
      </w:pPr>
    </w:p>
    <w:p w14:paraId="72401FBE" w14:textId="77777777" w:rsidR="00436F38" w:rsidRPr="00740466" w:rsidRDefault="00436F38" w:rsidP="00436F38">
      <w:pPr>
        <w:rPr>
          <w:lang w:val="cy-GB"/>
        </w:rPr>
      </w:pPr>
    </w:p>
    <w:p w14:paraId="210EB4BC" w14:textId="77777777" w:rsidR="00436F38" w:rsidRPr="00740466" w:rsidRDefault="00436F38" w:rsidP="00436F38">
      <w:pPr>
        <w:rPr>
          <w:lang w:val="cy-GB"/>
        </w:rPr>
      </w:pPr>
    </w:p>
    <w:p w14:paraId="4C385BC0" w14:textId="77777777" w:rsidR="00436F38" w:rsidRPr="00740466" w:rsidRDefault="00436F38" w:rsidP="00436F38">
      <w:pPr>
        <w:rPr>
          <w:lang w:val="cy-GB"/>
        </w:rPr>
      </w:pPr>
      <w:r w:rsidRPr="00740466"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62336" behindDoc="0" locked="0" layoutInCell="1" allowOverlap="1" wp14:anchorId="640FFE0A" wp14:editId="5491B341">
                <wp:simplePos x="0" y="0"/>
                <wp:positionH relativeFrom="page">
                  <wp:posOffset>5706745</wp:posOffset>
                </wp:positionH>
                <wp:positionV relativeFrom="page">
                  <wp:posOffset>6120130</wp:posOffset>
                </wp:positionV>
                <wp:extent cx="4625975" cy="755650"/>
                <wp:effectExtent l="0" t="0" r="0" b="63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25975" cy="755650"/>
                        </a:xfrm>
                        <a:prstGeom prst="rect">
                          <a:avLst/>
                        </a:prstGeom>
                        <a:solidFill>
                          <a:srgbClr val="EEE6F1"/>
                        </a:solidFill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  <a:ext uri="{C572A759-6A51-4108-AA02-DFA0A04FC94B}">
  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3FE4DF" w14:textId="77777777" w:rsidR="00436F38" w:rsidRPr="00740466" w:rsidRDefault="00436F38" w:rsidP="00436F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="Calibri"/>
                                <w:b/>
                                <w:color w:val="000000"/>
                                <w:sz w:val="40"/>
                                <w:szCs w:val="40"/>
                                <w:lang w:val="cy-GB"/>
                              </w:rPr>
                            </w:pPr>
                            <w:r w:rsidRPr="00740466">
                              <w:rPr>
                                <w:rFonts w:cs="Calibri"/>
                                <w:b/>
                                <w:color w:val="000000"/>
                                <w:sz w:val="40"/>
                                <w:szCs w:val="40"/>
                                <w:lang w:val="cy-GB"/>
                              </w:rPr>
                              <w:t>Taflen i rieni</w:t>
                            </w:r>
                          </w:p>
                          <w:p w14:paraId="523C473B" w14:textId="77777777" w:rsidR="00436F38" w:rsidRPr="00740466" w:rsidRDefault="00436F38" w:rsidP="00436F38">
                            <w:pPr>
                              <w:spacing w:line="276" w:lineRule="auto"/>
                              <w:jc w:val="center"/>
                              <w:rPr>
                                <w:rFonts w:cs="Calibri"/>
                                <w:color w:val="000000"/>
                                <w:sz w:val="40"/>
                                <w:szCs w:val="40"/>
                                <w:lang w:val="cy-GB"/>
                              </w:rPr>
                            </w:pPr>
                            <w:r w:rsidRPr="00740466">
                              <w:rPr>
                                <w:rFonts w:cs="Calibri"/>
                                <w:color w:val="000000"/>
                                <w:sz w:val="40"/>
                                <w:szCs w:val="40"/>
                                <w:lang w:val="cy-GB"/>
                              </w:rPr>
                              <w:t>Helpu eich plentyn gyda rhifedd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margin-left:449.35pt;margin-top:481.9pt;width:364.25pt;height:59.5pt;z-index:2516623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" fillcolor="#eee6f1" stroked="f">
                <v:textbox>
                  <w:txbxContent>
                    <w:p w14:paraId="743FE4DF" w14:textId="77777777" w:rsidR="00436F38" w:rsidRPr="00740466" w:rsidRDefault="00436F38" w:rsidP="00436F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="Calibri"/>
                          <w:b/>
                          <w:color w:val="000000"/>
                          <w:sz w:val="40"/>
                          <w:szCs w:val="40"/>
                          <w:lang w:val="cy-GB"/>
                        </w:rPr>
                      </w:pPr>
                      <w:r w:rsidRPr="00740466">
                        <w:rPr>
                          <w:rFonts w:cs="Calibri"/>
                          <w:b/>
                          <w:color w:val="000000"/>
                          <w:sz w:val="40"/>
                          <w:szCs w:val="40"/>
                          <w:lang w:val="cy-GB"/>
                        </w:rPr>
                        <w:t>Taflen i rieni</w:t>
                      </w:r>
                    </w:p>
                    <w:p w14:paraId="523C473B" w14:textId="77777777" w:rsidR="00436F38" w:rsidRPr="00740466" w:rsidRDefault="00436F38" w:rsidP="00436F38">
                      <w:pPr>
                        <w:spacing w:line="276" w:lineRule="auto"/>
                        <w:jc w:val="center"/>
                        <w:rPr>
                          <w:rFonts w:cs="Calibri"/>
                          <w:color w:val="000000"/>
                          <w:sz w:val="40"/>
                          <w:szCs w:val="40"/>
                          <w:lang w:val="cy-GB"/>
                        </w:rPr>
                      </w:pPr>
                      <w:r w:rsidRPr="00740466">
                        <w:rPr>
                          <w:rFonts w:cs="Calibri"/>
                          <w:color w:val="000000"/>
                          <w:sz w:val="40"/>
                          <w:szCs w:val="40"/>
                          <w:lang w:val="cy-GB"/>
                        </w:rPr>
                        <w:t>Helpu eich plentyn gyda rhifedd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2924AB38" w14:textId="77777777" w:rsidR="00436F38" w:rsidRPr="00740466" w:rsidRDefault="00436F38" w:rsidP="00436F38">
      <w:pPr>
        <w:rPr>
          <w:lang w:val="cy-GB"/>
        </w:rPr>
      </w:pPr>
    </w:p>
    <w:p w14:paraId="7EC94E58" w14:textId="161EB063" w:rsidR="00436F38" w:rsidRPr="00740466" w:rsidRDefault="00436F38" w:rsidP="00436F38">
      <w:pPr>
        <w:spacing w:after="0" w:line="240" w:lineRule="auto"/>
        <w:rPr>
          <w:lang w:val="cy-GB"/>
        </w:rPr>
      </w:pPr>
      <w:r w:rsidRPr="00740466">
        <w:rPr>
          <w:lang w:val="cy-GB"/>
        </w:rPr>
        <w:br w:type="page"/>
      </w:r>
      <w:r w:rsidR="000F4D18" w:rsidRPr="00740466">
        <w:rPr>
          <w:noProof/>
          <w:lang w:eastAsia="en-GB"/>
        </w:rPr>
        <w:lastRenderedPageBreak/>
        <w:drawing>
          <wp:anchor distT="0" distB="0" distL="114300" distR="114300" simplePos="0" relativeHeight="251664384" behindDoc="0" locked="0" layoutInCell="1" allowOverlap="1" wp14:anchorId="4B9E884A" wp14:editId="63B8907A">
            <wp:simplePos x="0" y="0"/>
            <wp:positionH relativeFrom="column">
              <wp:posOffset>-502920</wp:posOffset>
            </wp:positionH>
            <wp:positionV relativeFrom="paragraph">
              <wp:posOffset>1336675</wp:posOffset>
            </wp:positionV>
            <wp:extent cx="1544320" cy="154432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nake-and-ladder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4320" cy="1544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4D18" w:rsidRPr="00740466"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7496947C" wp14:editId="32618F05">
            <wp:simplePos x="0" y="0"/>
            <wp:positionH relativeFrom="column">
              <wp:posOffset>6207987</wp:posOffset>
            </wp:positionH>
            <wp:positionV relativeFrom="paragraph">
              <wp:posOffset>2886710</wp:posOffset>
            </wp:positionV>
            <wp:extent cx="2117725" cy="598805"/>
            <wp:effectExtent l="0" t="0" r="0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ut &amp; About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7725" cy="598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234A" w:rsidRPr="00740466"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45099692" wp14:editId="4FC3F2AF">
            <wp:simplePos x="0" y="0"/>
            <wp:positionH relativeFrom="column">
              <wp:posOffset>8495312</wp:posOffset>
            </wp:positionH>
            <wp:positionV relativeFrom="paragraph">
              <wp:posOffset>5125234</wp:posOffset>
            </wp:positionV>
            <wp:extent cx="1005697" cy="860612"/>
            <wp:effectExtent l="0" t="0" r="4445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opping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7545" cy="8621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A418E" w:rsidRPr="00740466"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4663C466" wp14:editId="67FEE16B">
            <wp:simplePos x="0" y="0"/>
            <wp:positionH relativeFrom="column">
              <wp:posOffset>3684494</wp:posOffset>
            </wp:positionH>
            <wp:positionV relativeFrom="paragraph">
              <wp:posOffset>-163942</wp:posOffset>
            </wp:positionV>
            <wp:extent cx="615580" cy="726141"/>
            <wp:effectExtent l="0" t="0" r="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itchen scales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580" cy="7261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40466"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4E42DD37" wp14:editId="462CB014">
            <wp:simplePos x="0" y="0"/>
            <wp:positionH relativeFrom="column">
              <wp:posOffset>5751830</wp:posOffset>
            </wp:positionH>
            <wp:positionV relativeFrom="paragraph">
              <wp:posOffset>616389</wp:posOffset>
            </wp:positionV>
            <wp:extent cx="629455" cy="688731"/>
            <wp:effectExtent l="0" t="0" r="5715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ce-4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455" cy="6887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40466"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63360" behindDoc="0" locked="0" layoutInCell="1" allowOverlap="1" wp14:anchorId="65AE5C99" wp14:editId="6D233AC3">
                <wp:simplePos x="0" y="0"/>
                <wp:positionH relativeFrom="page">
                  <wp:posOffset>5706745</wp:posOffset>
                </wp:positionH>
                <wp:positionV relativeFrom="page">
                  <wp:posOffset>864235</wp:posOffset>
                </wp:positionV>
                <wp:extent cx="4643755" cy="6463030"/>
                <wp:effectExtent l="0" t="0" r="0" b="0"/>
                <wp:wrapNone/>
                <wp:docPr id="101" name="Text Box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3755" cy="6463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  <a:ext uri="{C572A759-6A51-4108-AA02-DFA0A04FC94B}">
  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8584D0" w14:textId="77777777" w:rsidR="00436F38" w:rsidRPr="00740466" w:rsidRDefault="00436F38" w:rsidP="00436F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Ffeithiau rhif</w:t>
                            </w:r>
                          </w:p>
                          <w:p w14:paraId="36450C5C" w14:textId="77777777" w:rsidR="00436F38" w:rsidRPr="00740466" w:rsidRDefault="00436F38" w:rsidP="00436F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Bydd angen dis 1-6 arnoch.</w:t>
                            </w:r>
                          </w:p>
                          <w:p w14:paraId="11F7F560" w14:textId="68054D6C" w:rsidR="00436F38" w:rsidRPr="00740466" w:rsidRDefault="00436F38" w:rsidP="00436F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Pob un yn ei dro. Rholiwch y dis. </w:t>
                            </w:r>
                            <w:r w:rsidR="005B234A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Tybed</w:t>
                            </w: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pa mor gyflym </w:t>
                            </w:r>
                            <w:r w:rsidR="005B234A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y </w:t>
                            </w: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gallwch chi ddweud y rhif sydd i'w adio at y rhif ar y dis i wneud 10</w:t>
                            </w:r>
                            <w:r w:rsidR="005B234A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?</w:t>
                            </w: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e.e</w:t>
                            </w:r>
                            <w:r w:rsidR="005B234A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.</w:t>
                            </w:r>
                          </w:p>
                          <w:p w14:paraId="708D1014" w14:textId="77777777" w:rsidR="00436F38" w:rsidRPr="00740466" w:rsidRDefault="00436F38" w:rsidP="00436F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</w:p>
                          <w:p w14:paraId="6EAED5E9" w14:textId="77777777" w:rsidR="00436F38" w:rsidRPr="00740466" w:rsidRDefault="00436F38" w:rsidP="00436F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552"/>
                              <w:textAlignment w:val="center"/>
                              <w:rPr>
                                <w:rFonts w:cs="MinionPro-Regular"/>
                                <w:b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b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a 6</w:t>
                            </w:r>
                          </w:p>
                          <w:p w14:paraId="44513538" w14:textId="77777777" w:rsidR="00436F38" w:rsidRPr="00740466" w:rsidRDefault="00436F38" w:rsidP="00436F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</w:p>
                          <w:p w14:paraId="7A737CA2" w14:textId="77777777" w:rsidR="00436F38" w:rsidRPr="00740466" w:rsidRDefault="00436F38" w:rsidP="00436F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Os ydych </w:t>
                            </w:r>
                            <w:proofErr w:type="spellStart"/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chi'n</w:t>
                            </w:r>
                            <w:proofErr w:type="spellEnd"/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gywir, rydych </w:t>
                            </w:r>
                            <w:proofErr w:type="spellStart"/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chi'n</w:t>
                            </w:r>
                            <w:proofErr w:type="spellEnd"/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sgorio pwynt.</w:t>
                            </w:r>
                          </w:p>
                          <w:p w14:paraId="3B814425" w14:textId="77777777" w:rsidR="00436F38" w:rsidRPr="00740466" w:rsidRDefault="00436F38" w:rsidP="00436F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Y cyntaf i gyrraedd 10 pwynt sy'n ennill.</w:t>
                            </w:r>
                          </w:p>
                          <w:p w14:paraId="69200B7E" w14:textId="0E211E99" w:rsidR="00436F38" w:rsidRPr="00740466" w:rsidRDefault="00436F38" w:rsidP="00436F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Gallwch estyn y gweithgaredd hwn </w:t>
                            </w:r>
                            <w:r w:rsidR="005B234A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drwy wneud i'r ddau rif adio i 2</w:t>
                            </w: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0, neu 50.</w:t>
                            </w:r>
                          </w:p>
                          <w:p w14:paraId="0D65C8A1" w14:textId="77777777" w:rsidR="00436F38" w:rsidRPr="00740466" w:rsidRDefault="00436F38" w:rsidP="00436F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Fan hyn a fan draw</w:t>
                            </w:r>
                          </w:p>
                          <w:p w14:paraId="14CE7287" w14:textId="77777777" w:rsidR="00436F38" w:rsidRPr="00740466" w:rsidRDefault="00436F38" w:rsidP="00436F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Yn ystod wythnos, chwiliwch y tu allan am rifau yn y 'tri </w:t>
                            </w:r>
                            <w:proofErr w:type="spellStart"/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degau</w:t>
                            </w:r>
                            <w:proofErr w:type="spellEnd"/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', fel 34 neu 38, ar ddrysau tai, platiau rhif, safleoedd bysiau, ac ati. Sawl un fedrwch chi ei weld? Beth yw'r rhif mwyaf y gallwch chi ddod o hyd iddo?</w:t>
                            </w:r>
                          </w:p>
                          <w:p w14:paraId="4F0C54B2" w14:textId="77777777" w:rsidR="00436F38" w:rsidRPr="00740466" w:rsidRDefault="00436F38" w:rsidP="00436F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</w:p>
                          <w:p w14:paraId="271A1E96" w14:textId="77777777" w:rsidR="00436F38" w:rsidRPr="00740466" w:rsidRDefault="00436F38" w:rsidP="00436F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br/>
                            </w:r>
                          </w:p>
                          <w:p w14:paraId="301425E1" w14:textId="77777777" w:rsidR="00436F38" w:rsidRPr="00740466" w:rsidRDefault="00436F38" w:rsidP="00436F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Yr wythnos nesaf, chwiliwch am rifau yn y 'pum </w:t>
                            </w:r>
                            <w:proofErr w:type="spellStart"/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degau</w:t>
                            </w:r>
                            <w:proofErr w:type="spellEnd"/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' neu yn y '</w:t>
                            </w:r>
                            <w:proofErr w:type="spellStart"/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chwe</w:t>
                            </w:r>
                            <w:proofErr w:type="spellEnd"/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</w:t>
                            </w:r>
                            <w:proofErr w:type="spellStart"/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degau</w:t>
                            </w:r>
                            <w:proofErr w:type="spellEnd"/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'.</w:t>
                            </w:r>
                          </w:p>
                          <w:p w14:paraId="0FFDE3DC" w14:textId="77777777" w:rsidR="00436F38" w:rsidRPr="00740466" w:rsidRDefault="00436F38" w:rsidP="00436F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Mathemateg siopa</w:t>
                            </w:r>
                          </w:p>
                          <w:p w14:paraId="1A1B2E77" w14:textId="17A53A9F" w:rsidR="00436F38" w:rsidRPr="00740466" w:rsidRDefault="00436F38" w:rsidP="00436F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i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Ar ôl ichi fod yn siopa, dewiswch </w:t>
                            </w:r>
                            <w:proofErr w:type="spellStart"/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chwe</w:t>
                            </w:r>
                            <w:proofErr w:type="spellEnd"/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eitem wahanol </w:t>
                            </w:r>
                            <w:r w:rsidR="00B04BE3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sy’n</w:t>
                            </w: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costio llai na £1</w:t>
                            </w:r>
                            <w:r w:rsidR="00B04BE3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yr un</w:t>
                            </w: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. Gwnewch label pris ar gyfer pob un, </w:t>
                            </w:r>
                            <w:r w:rsidRPr="00740466">
                              <w:rPr>
                                <w:rFonts w:cs="MinionPro-Regular"/>
                                <w:i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e.e. 39c, 78c. Cymysgwch y labeli. Yna gofynnwch i'ch plentyn wneud un neu ragor o'r canlynol.</w:t>
                            </w:r>
                          </w:p>
                          <w:p w14:paraId="1FD23FE8" w14:textId="2E781961" w:rsidR="00436F38" w:rsidRPr="00740466" w:rsidRDefault="00436F38" w:rsidP="00436F3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0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Rhoi'r labeli yn eu trefn, gan ddechrau gyda'r</w:t>
                            </w:r>
                            <w:r w:rsidR="005B234A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pris</w:t>
                            </w: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isaf.</w:t>
                            </w:r>
                          </w:p>
                          <w:p w14:paraId="5FEA755B" w14:textId="77777777" w:rsidR="00436F38" w:rsidRPr="00740466" w:rsidRDefault="00436F38" w:rsidP="00436F3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0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Dweud pa bris sy'n odrif a pha un sy'n eilrif.</w:t>
                            </w:r>
                          </w:p>
                          <w:p w14:paraId="40A5083D" w14:textId="4E4DD8CA" w:rsidR="00436F38" w:rsidRPr="00740466" w:rsidRDefault="005B234A" w:rsidP="00436F3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0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Adio</w:t>
                            </w:r>
                            <w:r w:rsidR="00436F38"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9c at bob pris yn eu pen.</w:t>
                            </w:r>
                          </w:p>
                          <w:p w14:paraId="1639E062" w14:textId="77777777" w:rsidR="00436F38" w:rsidRPr="00740466" w:rsidRDefault="00436F38" w:rsidP="00436F3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0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Tynnu 20c o bob pris yn eu pen.</w:t>
                            </w:r>
                          </w:p>
                          <w:p w14:paraId="4561C95F" w14:textId="0EA961D4" w:rsidR="00436F38" w:rsidRPr="00740466" w:rsidRDefault="00436F38" w:rsidP="00436F3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0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Dweud pa ddarnau arian </w:t>
                            </w:r>
                            <w:r w:rsidR="005B234A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fydd yn t</w:t>
                            </w: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alu'n union am bob eitem.</w:t>
                            </w:r>
                          </w:p>
                          <w:p w14:paraId="53771D13" w14:textId="3A270152" w:rsidR="00436F38" w:rsidRPr="00740466" w:rsidRDefault="005B234A" w:rsidP="00436F3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0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Dewis unrhyw ddwy</w:t>
                            </w:r>
                            <w:r w:rsidR="00436F38"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o'r eitemau, a dod o hyd i gyfanswm y gost.</w:t>
                            </w:r>
                          </w:p>
                          <w:p w14:paraId="1BA33A65" w14:textId="77777777" w:rsidR="00436F38" w:rsidRPr="00740466" w:rsidRDefault="00436F38" w:rsidP="00436F3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0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284" w:hanging="284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Gweithio allan y newid o £1 am bob eitem.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1" o:spid="_x0000_s1029" type="#_x0000_t202" style="position:absolute;margin-left:449.35pt;margin-top:68.05pt;width:365.65pt;height:508.9pt;z-index:2516633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" filled="f" stroked="f">
                <v:textbox>
                  <w:txbxContent>
                    <w:p w14:paraId="6D8584D0" w14:textId="77777777" w:rsidR="00436F38" w:rsidRPr="00740466" w:rsidRDefault="00436F38" w:rsidP="00436F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Ffeithiau rhif</w:t>
                      </w:r>
                    </w:p>
                    <w:p w14:paraId="36450C5C" w14:textId="77777777" w:rsidR="00436F38" w:rsidRPr="00740466" w:rsidRDefault="00436F38" w:rsidP="00436F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Bydd angen dis 1-6 arnoch.</w:t>
                      </w:r>
                    </w:p>
                    <w:p w14:paraId="11F7F560" w14:textId="68054D6C" w:rsidR="00436F38" w:rsidRPr="00740466" w:rsidRDefault="00436F38" w:rsidP="00436F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Pob un yn ei dro. Rholiwch y dis. </w:t>
                      </w:r>
                      <w:r w:rsidR="005B234A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Tybed</w:t>
                      </w: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pa mor gyflym </w:t>
                      </w:r>
                      <w:r w:rsidR="005B234A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y </w:t>
                      </w: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gallwch chi ddweud y rhif sydd i'w adio at y rhif ar y dis i wneud 10</w:t>
                      </w:r>
                      <w:r w:rsidR="005B234A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?</w:t>
                      </w: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e.e</w:t>
                      </w:r>
                      <w:r w:rsidR="005B234A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.</w:t>
                      </w:r>
                    </w:p>
                    <w:p w14:paraId="708D1014" w14:textId="77777777" w:rsidR="00436F38" w:rsidRPr="00740466" w:rsidRDefault="00436F38" w:rsidP="00436F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</w:p>
                    <w:p w14:paraId="6EAED5E9" w14:textId="77777777" w:rsidR="00436F38" w:rsidRPr="00740466" w:rsidRDefault="00436F38" w:rsidP="00436F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552"/>
                        <w:textAlignment w:val="center"/>
                        <w:rPr>
                          <w:rFonts w:cs="MinionPro-Regular"/>
                          <w:b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b/>
                          <w:color w:val="000000"/>
                          <w:sz w:val="19"/>
                          <w:szCs w:val="19"/>
                          <w:lang w:val="cy-GB"/>
                        </w:rPr>
                        <w:t>a 6</w:t>
                      </w:r>
                    </w:p>
                    <w:p w14:paraId="44513538" w14:textId="77777777" w:rsidR="00436F38" w:rsidRPr="00740466" w:rsidRDefault="00436F38" w:rsidP="00436F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</w:p>
                    <w:p w14:paraId="7A737CA2" w14:textId="77777777" w:rsidR="00436F38" w:rsidRPr="00740466" w:rsidRDefault="00436F38" w:rsidP="00436F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Os ydych </w:t>
                      </w:r>
                      <w:proofErr w:type="spellStart"/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chi'n</w:t>
                      </w:r>
                      <w:proofErr w:type="spellEnd"/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gywir, rydych </w:t>
                      </w:r>
                      <w:proofErr w:type="spellStart"/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chi'n</w:t>
                      </w:r>
                      <w:proofErr w:type="spellEnd"/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sgorio pwynt.</w:t>
                      </w:r>
                    </w:p>
                    <w:p w14:paraId="3B814425" w14:textId="77777777" w:rsidR="00436F38" w:rsidRPr="00740466" w:rsidRDefault="00436F38" w:rsidP="00436F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Y cyntaf i gyrraedd 10 pwynt sy'n ennill.</w:t>
                      </w:r>
                    </w:p>
                    <w:p w14:paraId="69200B7E" w14:textId="0E211E99" w:rsidR="00436F38" w:rsidRPr="00740466" w:rsidRDefault="00436F38" w:rsidP="00436F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Gallwch estyn y gweithgaredd hwn </w:t>
                      </w:r>
                      <w:r w:rsidR="005B234A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drwy wneud i'r ddau rif adio i 2</w:t>
                      </w: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0, neu 50.</w:t>
                      </w:r>
                    </w:p>
                    <w:p w14:paraId="0D65C8A1" w14:textId="77777777" w:rsidR="00436F38" w:rsidRPr="00740466" w:rsidRDefault="00436F38" w:rsidP="00436F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Fan hyn a fan draw</w:t>
                      </w:r>
                    </w:p>
                    <w:p w14:paraId="14CE7287" w14:textId="77777777" w:rsidR="00436F38" w:rsidRPr="00740466" w:rsidRDefault="00436F38" w:rsidP="00436F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Yn ystod wythnos, chwiliwch y tu allan am rifau yn y 'tri </w:t>
                      </w:r>
                      <w:proofErr w:type="spellStart"/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degau</w:t>
                      </w:r>
                      <w:proofErr w:type="spellEnd"/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', fel 34 neu 38, ar ddrysau tai, platiau rhif, safleoedd bysiau, ac ati. Sawl un fedrwch chi ei weld? Beth yw'r rhif mwyaf y gallwch chi ddod o hyd iddo?</w:t>
                      </w:r>
                    </w:p>
                    <w:p w14:paraId="4F0C54B2" w14:textId="77777777" w:rsidR="00436F38" w:rsidRPr="00740466" w:rsidRDefault="00436F38" w:rsidP="00436F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</w:p>
                    <w:p w14:paraId="271A1E96" w14:textId="77777777" w:rsidR="00436F38" w:rsidRPr="00740466" w:rsidRDefault="00436F38" w:rsidP="00436F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br/>
                      </w:r>
                    </w:p>
                    <w:p w14:paraId="301425E1" w14:textId="77777777" w:rsidR="00436F38" w:rsidRPr="00740466" w:rsidRDefault="00436F38" w:rsidP="00436F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Yr wythnos nesaf, chwiliwch am rifau yn y 'pum </w:t>
                      </w:r>
                      <w:proofErr w:type="spellStart"/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degau</w:t>
                      </w:r>
                      <w:proofErr w:type="spellEnd"/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' neu yn y '</w:t>
                      </w:r>
                      <w:proofErr w:type="spellStart"/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chwe</w:t>
                      </w:r>
                      <w:proofErr w:type="spellEnd"/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</w:t>
                      </w:r>
                      <w:proofErr w:type="spellStart"/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degau</w:t>
                      </w:r>
                      <w:proofErr w:type="spellEnd"/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'.</w:t>
                      </w:r>
                    </w:p>
                    <w:p w14:paraId="0FFDE3DC" w14:textId="77777777" w:rsidR="00436F38" w:rsidRPr="00740466" w:rsidRDefault="00436F38" w:rsidP="00436F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Mathemateg siopa</w:t>
                      </w:r>
                    </w:p>
                    <w:p w14:paraId="1A1B2E77" w14:textId="17A53A9F" w:rsidR="00436F38" w:rsidRPr="00740466" w:rsidRDefault="00436F38" w:rsidP="00436F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i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Ar ôl ichi fod yn siopa, dewiswch </w:t>
                      </w:r>
                      <w:proofErr w:type="spellStart"/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chwe</w:t>
                      </w:r>
                      <w:proofErr w:type="spellEnd"/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eitem wahanol </w:t>
                      </w:r>
                      <w:r w:rsidR="00B04BE3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sy’n</w:t>
                      </w: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costio llai na £1</w:t>
                      </w:r>
                      <w:r w:rsidR="00B04BE3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yr un</w:t>
                      </w: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. Gwnewch label pris ar gyfer pob un, </w:t>
                      </w:r>
                      <w:r w:rsidRPr="00740466">
                        <w:rPr>
                          <w:rFonts w:cs="MinionPro-Regular"/>
                          <w:i/>
                          <w:color w:val="000000"/>
                          <w:sz w:val="19"/>
                          <w:szCs w:val="19"/>
                          <w:lang w:val="cy-GB"/>
                        </w:rPr>
                        <w:t>e.e. 39c, 78c. Cymysgwch y labeli. Yna gofynnwch i'ch plentyn wneud un neu ragor o'r canlynol.</w:t>
                      </w:r>
                    </w:p>
                    <w:p w14:paraId="1FD23FE8" w14:textId="2E781961" w:rsidR="00436F38" w:rsidRPr="00740466" w:rsidRDefault="00436F38" w:rsidP="00436F38">
                      <w:pPr>
                        <w:pStyle w:val="ListParagraph"/>
                        <w:widowControl w:val="0"/>
                        <w:numPr>
                          <w:ilvl w:val="0"/>
                          <w:numId w:val="20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Rhoi'r labeli yn eu trefn, gan ddechrau gyda'r</w:t>
                      </w:r>
                      <w:r w:rsidR="005B234A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pris</w:t>
                      </w: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isaf.</w:t>
                      </w:r>
                      <w:bookmarkStart w:id="1" w:name="_GoBack"/>
                      <w:bookmarkEnd w:id="1"/>
                    </w:p>
                    <w:p w14:paraId="5FEA755B" w14:textId="77777777" w:rsidR="00436F38" w:rsidRPr="00740466" w:rsidRDefault="00436F38" w:rsidP="00436F38">
                      <w:pPr>
                        <w:pStyle w:val="ListParagraph"/>
                        <w:widowControl w:val="0"/>
                        <w:numPr>
                          <w:ilvl w:val="0"/>
                          <w:numId w:val="20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Dweud pa bris sy'n odrif a pha un sy'n eilrif.</w:t>
                      </w:r>
                    </w:p>
                    <w:p w14:paraId="40A5083D" w14:textId="4E4DD8CA" w:rsidR="00436F38" w:rsidRPr="00740466" w:rsidRDefault="005B234A" w:rsidP="00436F38">
                      <w:pPr>
                        <w:pStyle w:val="ListParagraph"/>
                        <w:widowControl w:val="0"/>
                        <w:numPr>
                          <w:ilvl w:val="0"/>
                          <w:numId w:val="20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Adio</w:t>
                      </w:r>
                      <w:r w:rsidR="00436F38"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9c at bob pris yn eu pen.</w:t>
                      </w:r>
                    </w:p>
                    <w:p w14:paraId="1639E062" w14:textId="77777777" w:rsidR="00436F38" w:rsidRPr="00740466" w:rsidRDefault="00436F38" w:rsidP="00436F38">
                      <w:pPr>
                        <w:pStyle w:val="ListParagraph"/>
                        <w:widowControl w:val="0"/>
                        <w:numPr>
                          <w:ilvl w:val="0"/>
                          <w:numId w:val="20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Tynnu 20c o bob pris yn eu pen.</w:t>
                      </w:r>
                    </w:p>
                    <w:p w14:paraId="4561C95F" w14:textId="0EA961D4" w:rsidR="00436F38" w:rsidRPr="00740466" w:rsidRDefault="00436F38" w:rsidP="00436F38">
                      <w:pPr>
                        <w:pStyle w:val="ListParagraph"/>
                        <w:widowControl w:val="0"/>
                        <w:numPr>
                          <w:ilvl w:val="0"/>
                          <w:numId w:val="20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Dweud pa ddarnau arian </w:t>
                      </w:r>
                      <w:r w:rsidR="005B234A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fydd yn t</w:t>
                      </w: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alu'n union am bob eitem.</w:t>
                      </w:r>
                    </w:p>
                    <w:p w14:paraId="53771D13" w14:textId="3A270152" w:rsidR="00436F38" w:rsidRPr="00740466" w:rsidRDefault="005B234A" w:rsidP="00436F38">
                      <w:pPr>
                        <w:pStyle w:val="ListParagraph"/>
                        <w:widowControl w:val="0"/>
                        <w:numPr>
                          <w:ilvl w:val="0"/>
                          <w:numId w:val="20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Dewis unrhyw ddwy</w:t>
                      </w:r>
                      <w:r w:rsidR="00436F38"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o'r eitemau, a dod o hyd i gyfanswm y gost.</w:t>
                      </w:r>
                    </w:p>
                    <w:p w14:paraId="1BA33A65" w14:textId="77777777" w:rsidR="00436F38" w:rsidRPr="00740466" w:rsidRDefault="00436F38" w:rsidP="00436F38">
                      <w:pPr>
                        <w:pStyle w:val="ListParagraph"/>
                        <w:widowControl w:val="0"/>
                        <w:numPr>
                          <w:ilvl w:val="0"/>
                          <w:numId w:val="20"/>
                        </w:numPr>
                        <w:autoSpaceDE w:val="0"/>
                        <w:autoSpaceDN w:val="0"/>
                        <w:adjustRightInd w:val="0"/>
                        <w:spacing w:after="120" w:line="240" w:lineRule="auto"/>
                        <w:ind w:left="284" w:hanging="284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Gweithio allan y newid o £1 am bob eitem.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740466"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7B923B3B" wp14:editId="33F731F5">
                <wp:simplePos x="0" y="0"/>
                <wp:positionH relativeFrom="page">
                  <wp:posOffset>360045</wp:posOffset>
                </wp:positionH>
                <wp:positionV relativeFrom="page">
                  <wp:posOffset>864235</wp:posOffset>
                </wp:positionV>
                <wp:extent cx="4682490" cy="6775450"/>
                <wp:effectExtent l="0" t="0" r="0" b="635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2490" cy="6775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03FC06" w14:textId="77777777" w:rsidR="00436F38" w:rsidRPr="00740466" w:rsidRDefault="00436F38" w:rsidP="00436F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Pa mor drwm?</w:t>
                            </w:r>
                          </w:p>
                          <w:p w14:paraId="13E84906" w14:textId="0C0C83BE" w:rsidR="00436F38" w:rsidRPr="00740466" w:rsidRDefault="00436F38" w:rsidP="00436F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Bydd angen clorian cegin sy'n gallu pwyso pethau mewn cilogramau.</w:t>
                            </w:r>
                          </w:p>
                          <w:p w14:paraId="514632A9" w14:textId="77777777" w:rsidR="00436F38" w:rsidRDefault="00436F38" w:rsidP="00436F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Gofynnwch i'ch plentyn ddod o hyd i rywbeth sy'n pwyso'n agos at 1 cilogram.</w:t>
                            </w: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br/>
                              <w:t>Ydy e/</w:t>
                            </w:r>
                            <w:proofErr w:type="spellStart"/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hi'n</w:t>
                            </w:r>
                            <w:proofErr w:type="spellEnd"/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gallu dod o hyd i rywbeth sy'n pwyso 1 cilogram yn union?</w:t>
                            </w: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br/>
                              <w:t>Dewch o hyd i rai pethau sy'n pwyso tua hanner cilogram.</w:t>
                            </w:r>
                          </w:p>
                          <w:p w14:paraId="50D93556" w14:textId="77777777" w:rsidR="000F4D18" w:rsidRDefault="000F4D18" w:rsidP="00436F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</w:p>
                          <w:p w14:paraId="0D12622D" w14:textId="77777777" w:rsidR="00436F38" w:rsidRPr="00740466" w:rsidRDefault="00436F38" w:rsidP="00436F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Gemau bwrdd</w:t>
                            </w:r>
                          </w:p>
                          <w:p w14:paraId="154D1797" w14:textId="77777777" w:rsidR="00436F38" w:rsidRPr="00740466" w:rsidRDefault="00436F38" w:rsidP="00436F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2694"/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Gwnewch </w:t>
                            </w:r>
                            <w:proofErr w:type="spellStart"/>
                            <w:r w:rsidRPr="00740466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fwrdd</w:t>
                            </w:r>
                            <w:proofErr w:type="spellEnd"/>
                            <w:r w:rsidRPr="00740466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fel hyn. Mae'r rhifau'n cael eu trefnu'n wahanol i'r arfer, ond bydd y gêm yn dal i weithio os ydych </w:t>
                            </w:r>
                            <w:proofErr w:type="spellStart"/>
                            <w:r w:rsidRPr="00740466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chi'n</w:t>
                            </w:r>
                            <w:proofErr w:type="spellEnd"/>
                            <w:r w:rsidRPr="00740466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defnyddio bwrdd nadroedd ac ysgolion arferol. </w:t>
                            </w:r>
                          </w:p>
                          <w:p w14:paraId="498EBB05" w14:textId="77777777" w:rsidR="00436F38" w:rsidRPr="00740466" w:rsidRDefault="00436F38" w:rsidP="00436F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2694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Rholiwch ddis ddwywaith. Adiwch y ddau rif.</w:t>
                            </w:r>
                          </w:p>
                          <w:p w14:paraId="03A98D61" w14:textId="77777777" w:rsidR="00436F38" w:rsidRPr="00740466" w:rsidRDefault="00436F38" w:rsidP="00436F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2694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Symudwch y nifer hwnnw o leoedd. Cyn ichi symud, rhaid ichi weithio allan pa rif y byddwch </w:t>
                            </w:r>
                            <w:proofErr w:type="spellStart"/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chi'n</w:t>
                            </w:r>
                            <w:proofErr w:type="spellEnd"/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glanio arno.</w:t>
                            </w:r>
                          </w:p>
                          <w:p w14:paraId="1AA17E8F" w14:textId="1A63498C" w:rsidR="00436F38" w:rsidRPr="00740466" w:rsidRDefault="00436F38" w:rsidP="00436F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69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Os ydych </w:t>
                            </w:r>
                            <w:proofErr w:type="spellStart"/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chi'n</w:t>
                            </w:r>
                            <w:proofErr w:type="spellEnd"/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anghywir, </w:t>
                            </w:r>
                            <w:r w:rsidR="005B234A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chewch</w:t>
                            </w: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chi ddim symud!</w:t>
                            </w:r>
                          </w:p>
                          <w:p w14:paraId="4080EFE4" w14:textId="77777777" w:rsidR="00436F38" w:rsidRPr="00740466" w:rsidRDefault="00436F38" w:rsidP="00436F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69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Y cyntaf i ben draw'r bwrdd sy'n ennill.</w:t>
                            </w:r>
                          </w:p>
                          <w:p w14:paraId="2D7FE3A8" w14:textId="6E0946F7" w:rsidR="00436F38" w:rsidRDefault="00436F38" w:rsidP="00436F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textAlignment w:val="center"/>
                              <w:rPr>
                                <w:rFonts w:cs="MinionPro-Regular"/>
                                <w:i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Am newid, gallech chi rolio'r dis a symud am yn ôl. Neu gallech chi rolio'r dis unwaith, yna symud y rhif sy'n mynd gyda rhif eich dis i wneud 10, </w:t>
                            </w:r>
                            <w:r w:rsidRPr="00740466">
                              <w:rPr>
                                <w:rFonts w:cs="MinionPro-Regular"/>
                                <w:i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e.e. taflu 3, symud 7.</w:t>
                            </w:r>
                          </w:p>
                          <w:p w14:paraId="3A8B741C" w14:textId="77777777" w:rsidR="000F4D18" w:rsidRDefault="000F4D18" w:rsidP="00436F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textAlignment w:val="center"/>
                              <w:rPr>
                                <w:rFonts w:cs="MinionPro-Regular"/>
                                <w:i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</w:p>
                          <w:p w14:paraId="203C036C" w14:textId="77777777" w:rsidR="00436F38" w:rsidRPr="00740466" w:rsidRDefault="00436F38" w:rsidP="00436F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Llinellau syth</w:t>
                            </w:r>
                          </w:p>
                          <w:p w14:paraId="395C0088" w14:textId="68517A61" w:rsidR="00436F38" w:rsidRDefault="00436F38" w:rsidP="00436F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Dewiswch bedwar hyd gwahanol rhwng 5 a 20 centimetr. Defnyddiwch </w:t>
                            </w:r>
                            <w:r w:rsidR="005B234A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bren mesur</w:t>
                            </w: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sydd wedi'i </w:t>
                            </w:r>
                            <w:r w:rsidR="005B234A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f</w:t>
                            </w: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arcio mewn centimetrau. Tynnwch linellau o bob hyd.</w:t>
                            </w:r>
                          </w:p>
                          <w:p w14:paraId="12F21D35" w14:textId="77777777" w:rsidR="000F4D18" w:rsidRDefault="000F4D18" w:rsidP="00436F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</w:p>
                          <w:p w14:paraId="198D2106" w14:textId="77777777" w:rsidR="00436F38" w:rsidRPr="00740466" w:rsidRDefault="00436F38" w:rsidP="00436F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Faint?</w:t>
                            </w:r>
                          </w:p>
                          <w:p w14:paraId="56389ED2" w14:textId="68971F03" w:rsidR="00436F38" w:rsidRDefault="00436F38" w:rsidP="00436F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Unwaith yr wythnos, trowch y newid mân allan o bwrs. Cyfrwch ef gyda</w:t>
                            </w:r>
                            <w:r w:rsidR="005B234A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’</w:t>
                            </w: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ch plentyn.</w:t>
                            </w:r>
                          </w:p>
                          <w:p w14:paraId="3FF357F7" w14:textId="77777777" w:rsidR="000F4D18" w:rsidRPr="00740466" w:rsidRDefault="000F4D18" w:rsidP="00436F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0" type="#_x0000_t202" style="position:absolute;margin-left:28.35pt;margin-top:68.05pt;width:368.7pt;height:533.5pt;z-index:2516613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" filled="f" stroked="f">
                <v:textbox>
                  <w:txbxContent>
                    <w:p w14:paraId="6003FC06" w14:textId="77777777" w:rsidR="00436F38" w:rsidRPr="00740466" w:rsidRDefault="00436F38" w:rsidP="00436F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76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Pa mor drwm?</w:t>
                      </w:r>
                    </w:p>
                    <w:p w14:paraId="13E84906" w14:textId="0C0C83BE" w:rsidR="00436F38" w:rsidRPr="00740466" w:rsidRDefault="00436F38" w:rsidP="00436F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76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Bydd angen clorian cegin sy'n gallu pwyso pethau mewn cilogramau.</w:t>
                      </w:r>
                    </w:p>
                    <w:p w14:paraId="514632A9" w14:textId="77777777" w:rsidR="00436F38" w:rsidRDefault="00436F38" w:rsidP="00436F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76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Gofynnwch i'ch plentyn ddod o hyd i rywbeth sy'n pwyso'n agos at 1 cilogram.</w:t>
                      </w: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br/>
                        <w:t>Ydy e/</w:t>
                      </w:r>
                      <w:proofErr w:type="spellStart"/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hi'n</w:t>
                      </w:r>
                      <w:proofErr w:type="spellEnd"/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gallu dod o hyd i rywbeth sy'n pwyso 1 cilogram yn union?</w:t>
                      </w: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br/>
                      </w: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Dewch o hyd i rai pethau sy'n pwyso tua hanner cilogram.</w:t>
                      </w:r>
                    </w:p>
                    <w:p w14:paraId="50D93556" w14:textId="77777777" w:rsidR="000F4D18" w:rsidRDefault="000F4D18" w:rsidP="00436F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76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</w:p>
                    <w:p w14:paraId="0D12622D" w14:textId="77777777" w:rsidR="00436F38" w:rsidRPr="00740466" w:rsidRDefault="00436F38" w:rsidP="00436F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76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Gemau bwrdd</w:t>
                      </w:r>
                    </w:p>
                    <w:p w14:paraId="154D1797" w14:textId="77777777" w:rsidR="00436F38" w:rsidRPr="00740466" w:rsidRDefault="00436F38" w:rsidP="00436F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ind w:left="2694"/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Gwnewch </w:t>
                      </w:r>
                      <w:proofErr w:type="spellStart"/>
                      <w:r w:rsidRPr="00740466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>fwrdd</w:t>
                      </w:r>
                      <w:proofErr w:type="spellEnd"/>
                      <w:r w:rsidRPr="00740466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fel hyn. Mae'r rhifau'n cael eu trefnu'n wahanol i'r arfer, ond bydd y gêm yn dal i weithio os ydych </w:t>
                      </w:r>
                      <w:proofErr w:type="spellStart"/>
                      <w:r w:rsidRPr="00740466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>chi'n</w:t>
                      </w:r>
                      <w:proofErr w:type="spellEnd"/>
                      <w:r w:rsidRPr="00740466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defnyddio bwrdd nadroedd ac ysgolion arferol. </w:t>
                      </w:r>
                    </w:p>
                    <w:p w14:paraId="498EBB05" w14:textId="77777777" w:rsidR="00436F38" w:rsidRPr="00740466" w:rsidRDefault="00436F38" w:rsidP="00436F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ind w:left="2694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Rholiwch ddis ddwywaith. Adiwch y ddau rif.</w:t>
                      </w:r>
                    </w:p>
                    <w:p w14:paraId="03A98D61" w14:textId="77777777" w:rsidR="00436F38" w:rsidRPr="00740466" w:rsidRDefault="00436F38" w:rsidP="00436F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ind w:left="2694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Symudwch y nifer hwnnw o leoedd. Cyn ichi symud, rhaid ichi weithio allan pa rif y byddwch </w:t>
                      </w:r>
                      <w:proofErr w:type="spellStart"/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chi'n</w:t>
                      </w:r>
                      <w:proofErr w:type="spellEnd"/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glanio arno.</w:t>
                      </w:r>
                    </w:p>
                    <w:p w14:paraId="1AA17E8F" w14:textId="1A63498C" w:rsidR="00436F38" w:rsidRPr="00740466" w:rsidRDefault="00436F38" w:rsidP="00436F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69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Os ydych </w:t>
                      </w:r>
                      <w:proofErr w:type="spellStart"/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chi'n</w:t>
                      </w:r>
                      <w:proofErr w:type="spellEnd"/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anghywir, </w:t>
                      </w:r>
                      <w:r w:rsidR="005B234A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chewch</w:t>
                      </w: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chi ddim symud!</w:t>
                      </w:r>
                    </w:p>
                    <w:p w14:paraId="4080EFE4" w14:textId="77777777" w:rsidR="00436F38" w:rsidRPr="00740466" w:rsidRDefault="00436F38" w:rsidP="00436F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69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Y cyntaf i ben draw'r bwrdd sy'n ennill.</w:t>
                      </w:r>
                    </w:p>
                    <w:p w14:paraId="2D7FE3A8" w14:textId="6E0946F7" w:rsidR="00436F38" w:rsidRDefault="00436F38" w:rsidP="00436F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76" w:lineRule="auto"/>
                        <w:textAlignment w:val="center"/>
                        <w:rPr>
                          <w:rFonts w:cs="MinionPro-Regular"/>
                          <w:i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Am newid, gallech chi rolio'r dis a symud am yn ôl. Neu gallech chi rolio'r dis unwaith, yna symud y rhif sy'n mynd gyda rhif eich dis i wneud 10, </w:t>
                      </w:r>
                      <w:r w:rsidRPr="00740466">
                        <w:rPr>
                          <w:rFonts w:cs="MinionPro-Regular"/>
                          <w:i/>
                          <w:color w:val="000000"/>
                          <w:sz w:val="19"/>
                          <w:szCs w:val="19"/>
                          <w:lang w:val="cy-GB"/>
                        </w:rPr>
                        <w:t>e.e. taflu 3, symud 7.</w:t>
                      </w:r>
                    </w:p>
                    <w:p w14:paraId="3A8B741C" w14:textId="77777777" w:rsidR="000F4D18" w:rsidRDefault="000F4D18" w:rsidP="00436F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76" w:lineRule="auto"/>
                        <w:textAlignment w:val="center"/>
                        <w:rPr>
                          <w:rFonts w:cs="MinionPro-Regular"/>
                          <w:i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</w:p>
                    <w:p w14:paraId="203C036C" w14:textId="77777777" w:rsidR="00436F38" w:rsidRPr="00740466" w:rsidRDefault="00436F38" w:rsidP="00436F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76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Llinellau syth</w:t>
                      </w:r>
                    </w:p>
                    <w:p w14:paraId="395C0088" w14:textId="68517A61" w:rsidR="00436F38" w:rsidRDefault="00436F38" w:rsidP="00436F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76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Dewiswch bedwar hyd gwahanol rhwng 5 a 20 centimetr. Defnyddiwch </w:t>
                      </w:r>
                      <w:r w:rsidR="005B234A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bren mesur</w:t>
                      </w: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sydd wedi'i </w:t>
                      </w:r>
                      <w:r w:rsidR="005B234A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f</w:t>
                      </w: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arcio mewn centimetrau. Tynnwch linellau o bob hyd.</w:t>
                      </w:r>
                    </w:p>
                    <w:p w14:paraId="12F21D35" w14:textId="77777777" w:rsidR="000F4D18" w:rsidRDefault="000F4D18" w:rsidP="00436F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76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</w:p>
                    <w:p w14:paraId="198D2106" w14:textId="77777777" w:rsidR="00436F38" w:rsidRPr="00740466" w:rsidRDefault="00436F38" w:rsidP="00436F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76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Faint?</w:t>
                      </w:r>
                    </w:p>
                    <w:p w14:paraId="56389ED2" w14:textId="68971F03" w:rsidR="00436F38" w:rsidRDefault="00436F38" w:rsidP="00436F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76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Unwaith yr wythnos, trowch y newid mân allan o bwrs. Cyfrwch ef gyda</w:t>
                      </w:r>
                      <w:r w:rsidR="005B234A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’</w:t>
                      </w: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ch plentyn.</w:t>
                      </w:r>
                    </w:p>
                    <w:p w14:paraId="3FF357F7" w14:textId="77777777" w:rsidR="000F4D18" w:rsidRPr="00740466" w:rsidRDefault="000F4D18" w:rsidP="00436F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76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436F38" w:rsidRPr="00740466" w:rsidSect="008A1974">
      <w:headerReference w:type="even" r:id="rId14"/>
      <w:headerReference w:type="default" r:id="rId15"/>
      <w:footerReference w:type="even" r:id="rId16"/>
      <w:footerReference w:type="default" r:id="rId17"/>
      <w:pgSz w:w="16820" w:h="11900" w:orient="landscape"/>
      <w:pgMar w:top="1797" w:right="1440" w:bottom="1797" w:left="1440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D2EF98" w14:textId="77777777" w:rsidR="007E6BD9" w:rsidRPr="00740466" w:rsidRDefault="007E6BD9" w:rsidP="00312064">
      <w:pPr>
        <w:spacing w:after="0" w:line="240" w:lineRule="auto"/>
        <w:rPr>
          <w:lang w:val="cy-GB"/>
        </w:rPr>
      </w:pPr>
      <w:r w:rsidRPr="00740466">
        <w:rPr>
          <w:lang w:val="cy-GB"/>
        </w:rPr>
        <w:separator/>
      </w:r>
    </w:p>
  </w:endnote>
  <w:endnote w:type="continuationSeparator" w:id="0">
    <w:p w14:paraId="0F7911D6" w14:textId="77777777" w:rsidR="007E6BD9" w:rsidRPr="00740466" w:rsidRDefault="007E6BD9" w:rsidP="00312064">
      <w:pPr>
        <w:spacing w:after="0" w:line="240" w:lineRule="auto"/>
        <w:rPr>
          <w:lang w:val="cy-GB"/>
        </w:rPr>
      </w:pPr>
      <w:r w:rsidRPr="00740466">
        <w:rPr>
          <w:lang w:val="cy-GB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inionPro-Regular">
    <w:altName w:val="Minion Pro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00C25B" w14:textId="69824286" w:rsidR="00396861" w:rsidRPr="00740466" w:rsidRDefault="00396861">
    <w:pPr>
      <w:pStyle w:val="Footer"/>
      <w:rPr>
        <w:lang w:val="cy-GB"/>
      </w:rPr>
    </w:pPr>
    <w:r w:rsidRPr="00740466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91008" behindDoc="0" locked="0" layoutInCell="1" allowOverlap="1" wp14:anchorId="3D7BB9C1" wp14:editId="65BEEC11">
              <wp:simplePos x="0" y="0"/>
              <wp:positionH relativeFrom="column">
                <wp:posOffset>1384300</wp:posOffset>
              </wp:positionH>
              <wp:positionV relativeFrom="paragraph">
                <wp:posOffset>194945</wp:posOffset>
              </wp:positionV>
              <wp:extent cx="719455" cy="430530"/>
              <wp:effectExtent l="0" t="0" r="0" b="1270"/>
              <wp:wrapNone/>
              <wp:docPr id="11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19455" cy="4305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FAA26D3D-D897-4be2-8F04-BA451C77F1D7}">
    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  <a:ext uri="{C572A759-6A51-4108-AA02-DFA0A04FC94B}">
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3661ACF" w14:textId="7BB3462F" w:rsidR="00396861" w:rsidRPr="00740466" w:rsidRDefault="00396861" w:rsidP="00AF44A3">
                          <w:pPr>
                            <w:jc w:val="center"/>
                            <w:rPr>
                              <w:sz w:val="14"/>
                              <w:szCs w:val="14"/>
                              <w:lang w:val="cy-GB"/>
                            </w:rPr>
                          </w:pPr>
                          <w:r w:rsidRPr="00740466">
                            <w:rPr>
                              <w:sz w:val="14"/>
                              <w:szCs w:val="14"/>
                              <w:lang w:val="cy-GB"/>
                            </w:rPr>
                            <w:t>2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32" type="#_x0000_t202" style="position:absolute;margin-left:109pt;margin-top:15.35pt;width:56.65pt;height:33.9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" filled="f" stroked="f">
              <v:textbox>
                <w:txbxContent>
                  <w:p w14:paraId="33661ACF" w14:textId="7BB3462F" w:rsidR="00396861" w:rsidRPr="00740466" w:rsidRDefault="00396861" w:rsidP="00AF44A3">
                    <w:pPr>
                      <w:jc w:val="center"/>
                      <w:rPr>
                        <w:sz w:val="14"/>
                        <w:szCs w:val="14"/>
                        <w:lang w:val="cy-GB"/>
                      </w:rPr>
                    </w:pPr>
                    <w:r w:rsidRPr="00740466">
                      <w:rPr>
                        <w:sz w:val="14"/>
                        <w:szCs w:val="14"/>
                        <w:lang w:val="cy-GB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Pr="00740466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92032" behindDoc="0" locked="0" layoutInCell="1" allowOverlap="1" wp14:anchorId="2FA1CBF6" wp14:editId="68734587">
              <wp:simplePos x="0" y="0"/>
              <wp:positionH relativeFrom="column">
                <wp:posOffset>6748780</wp:posOffset>
              </wp:positionH>
              <wp:positionV relativeFrom="paragraph">
                <wp:posOffset>194945</wp:posOffset>
              </wp:positionV>
              <wp:extent cx="719455" cy="430530"/>
              <wp:effectExtent l="0" t="0" r="0" b="1270"/>
              <wp:wrapNone/>
              <wp:docPr id="14" name="Text Box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19455" cy="4305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FAA26D3D-D897-4be2-8F04-BA451C77F1D7}">
    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  <a:ext uri="{C572A759-6A51-4108-AA02-DFA0A04FC94B}">
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043B4FF" w14:textId="21517505" w:rsidR="00396861" w:rsidRPr="00740466" w:rsidRDefault="00396861" w:rsidP="00AF44A3">
                          <w:pPr>
                            <w:jc w:val="center"/>
                            <w:rPr>
                              <w:sz w:val="14"/>
                              <w:szCs w:val="14"/>
                              <w:lang w:val="cy-GB"/>
                            </w:rPr>
                          </w:pPr>
                          <w:r w:rsidRPr="00740466">
                            <w:rPr>
                              <w:sz w:val="14"/>
                              <w:szCs w:val="14"/>
                              <w:lang w:val="cy-GB"/>
                            </w:rPr>
                            <w:t>3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14" o:spid="_x0000_s1033" type="#_x0000_t202" style="position:absolute;margin-left:531.4pt;margin-top:15.35pt;width:56.65pt;height:33.9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" filled="f" stroked="f">
              <v:textbox>
                <w:txbxContent>
                  <w:p w14:paraId="2043B4FF" w14:textId="21517505" w:rsidR="00396861" w:rsidRPr="00740466" w:rsidRDefault="00396861" w:rsidP="00AF44A3">
                    <w:pPr>
                      <w:jc w:val="center"/>
                      <w:rPr>
                        <w:sz w:val="14"/>
                        <w:szCs w:val="14"/>
                        <w:lang w:val="cy-GB"/>
                      </w:rPr>
                    </w:pPr>
                    <w:r w:rsidRPr="00740466">
                      <w:rPr>
                        <w:sz w:val="14"/>
                        <w:szCs w:val="14"/>
                        <w:lang w:val="cy-GB"/>
                      </w:rPr>
                      <w:t>3</w:t>
                    </w:r>
                  </w:p>
                </w:txbxContent>
              </v:textbox>
            </v:shape>
          </w:pict>
        </mc:Fallback>
      </mc:AlternateContent>
    </w:r>
    <w:r w:rsidRPr="00740466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96128" behindDoc="0" locked="0" layoutInCell="1" allowOverlap="1" wp14:anchorId="453EF170" wp14:editId="6ABAD1BD">
              <wp:simplePos x="0" y="0"/>
              <wp:positionH relativeFrom="page">
                <wp:posOffset>360045</wp:posOffset>
              </wp:positionH>
              <wp:positionV relativeFrom="page">
                <wp:posOffset>791845</wp:posOffset>
              </wp:positionV>
              <wp:extent cx="9971405" cy="0"/>
              <wp:effectExtent l="0" t="0" r="36195" b="25400"/>
              <wp:wrapNone/>
              <wp:docPr id="18" name="Straight Connector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9971405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  <a:ext uri="{C572A759-6A51-4108-AA02-DFA0A04FC94B}">
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2C6666DA" id="Straight Connector 18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8.35pt,62.35pt" to="813.5pt,6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" strokecolor="#5b5aa5" strokeweight="1pt">
              <w10:wrap anchorx="page" anchory="page"/>
            </v:line>
          </w:pict>
        </mc:Fallback>
      </mc:AlternateContent>
    </w:r>
    <w:r w:rsidRPr="00740466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49FF587F" wp14:editId="58E8BD95">
              <wp:simplePos x="0" y="0"/>
              <wp:positionH relativeFrom="page">
                <wp:posOffset>360045</wp:posOffset>
              </wp:positionH>
              <wp:positionV relativeFrom="page">
                <wp:posOffset>7130415</wp:posOffset>
              </wp:positionV>
              <wp:extent cx="9971405" cy="0"/>
              <wp:effectExtent l="0" t="0" r="36195" b="25400"/>
              <wp:wrapNone/>
              <wp:docPr id="23" name="Straight Connector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9971405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  <a:ext uri="{C572A759-6A51-4108-AA02-DFA0A04FC94B}">
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303B0461" id="Straight Connector 23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8.35pt,561.45pt" to="813.5pt,56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" strokecolor="#5b5aa5" strokeweight="1pt">
              <w10:wrap anchorx="page" anchory="page"/>
            </v:line>
          </w:pict>
        </mc:Fallback>
      </mc:AlternateContent>
    </w:r>
    <w:r w:rsidRPr="00740466">
      <w:rPr>
        <w:noProof/>
        <w:lang w:eastAsia="en-GB"/>
      </w:rPr>
      <w:drawing>
        <wp:anchor distT="0" distB="0" distL="114300" distR="114300" simplePos="0" relativeHeight="251681792" behindDoc="1" locked="0" layoutInCell="1" allowOverlap="1" wp14:anchorId="10BA41FF" wp14:editId="73BDF456">
          <wp:simplePos x="0" y="0"/>
          <wp:positionH relativeFrom="column">
            <wp:posOffset>-914400</wp:posOffset>
          </wp:positionH>
          <wp:positionV relativeFrom="paragraph">
            <wp:posOffset>-3684905</wp:posOffset>
          </wp:positionV>
          <wp:extent cx="3774440" cy="4310380"/>
          <wp:effectExtent l="0" t="0" r="10160" b="762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woops.jpg"/>
                  <pic:cNvPicPr/>
                </pic:nvPicPr>
                <pic:blipFill>
                  <a:blip r:embed="rId1">
                    <a:alphaModFix amt="1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74440" cy="43103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989615" w14:textId="69B2DD08" w:rsidR="00396861" w:rsidRPr="00740466" w:rsidRDefault="00396861">
    <w:pPr>
      <w:pStyle w:val="Footer"/>
      <w:rPr>
        <w:lang w:val="cy-GB"/>
      </w:rPr>
    </w:pPr>
    <w:r w:rsidRPr="00740466"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88960" behindDoc="0" locked="0" layoutInCell="1" allowOverlap="1" wp14:anchorId="0DD65E5E" wp14:editId="59538712">
              <wp:simplePos x="0" y="0"/>
              <wp:positionH relativeFrom="column">
                <wp:posOffset>1390015</wp:posOffset>
              </wp:positionH>
              <wp:positionV relativeFrom="paragraph">
                <wp:posOffset>194945</wp:posOffset>
              </wp:positionV>
              <wp:extent cx="6083935" cy="430530"/>
              <wp:effectExtent l="0" t="0" r="0" b="1270"/>
              <wp:wrapNone/>
              <wp:docPr id="7" name="Group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083935" cy="430530"/>
                        <a:chOff x="0" y="0"/>
                        <a:chExt cx="6083935" cy="430530"/>
                      </a:xfrm>
                    </wpg:grpSpPr>
                    <wps:wsp>
                      <wps:cNvPr id="5" name="Text Box 5"/>
                      <wps:cNvSpPr txBox="1"/>
                      <wps:spPr>
                        <a:xfrm>
                          <a:off x="0" y="0"/>
                          <a:ext cx="719455" cy="430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  <a:ext uri="{C572A759-6A51-4108-AA02-DFA0A04FC94B}">
  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BA39FB" w14:textId="078E3F22" w:rsidR="00396861" w:rsidRPr="00AF44A3" w:rsidRDefault="00396861" w:rsidP="00AF44A3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AF44A3">
                              <w:rPr>
                                <w:sz w:val="14"/>
                                <w:szCs w:val="14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Text Box 6"/>
                      <wps:cNvSpPr txBox="1"/>
                      <wps:spPr>
                        <a:xfrm>
                          <a:off x="5364480" y="0"/>
                          <a:ext cx="719455" cy="430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  <a:ext uri="{C572A759-6A51-4108-AA02-DFA0A04FC94B}">
  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D187B7" w14:textId="5267F7EA" w:rsidR="00396861" w:rsidRPr="00AF44A3" w:rsidRDefault="00396861" w:rsidP="00AF44A3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Group 7" o:spid="_x0000_s1034" style="position:absolute;margin-left:109.45pt;margin-top:15.35pt;width:479.05pt;height:33.9pt;z-index:251688960" coordsize="60839,43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35" type="#_x0000_t202" style="position:absolute;width:7194;height:43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o1XMEA&#10;AADaAAAADwAAAGRycy9kb3ducmV2LnhtbESPQYvCMBSE7wv+h/AEb2ui6OJWo4gieFJW3YW9PZpn&#10;W2xeShNt/fdGEDwOM/MNM1u0thQ3qn3hWMOgr0AQp84UnGk4HTefExA+IBssHZOGO3lYzDsfM0yM&#10;a/iHboeQiQhhn6CGPIQqkdKnOVn0fVcRR+/saoshyjqTpsYmwm0ph0p9SYsFx4UcK1rllF4OV6vh&#10;d3f+/xupfba246pxrZJsv6XWvW67nIII1IZ3+NXeGg1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V6NVzBAAAA2gAAAA8AAAAAAAAAAAAAAAAAmAIAAGRycy9kb3du&#10;cmV2LnhtbFBLBQYAAAAABAAEAPUAAACGAwAAAAA=&#10;" filled="f" stroked="f">
                <v:textbox>
                  <w:txbxContent>
                    <w:p w14:paraId="75BA39FB" w14:textId="078E3F22" w:rsidR="00396861" w:rsidRPr="00AF44A3" w:rsidRDefault="00396861" w:rsidP="00AF44A3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AF44A3">
                        <w:rPr>
                          <w:sz w:val="14"/>
                          <w:szCs w:val="14"/>
                        </w:rPr>
                        <w:t>4</w:t>
                      </w:r>
                    </w:p>
                  </w:txbxContent>
                </v:textbox>
              </v:shape>
              <v:shape id="Text Box 6" o:spid="_x0000_s1036" type="#_x0000_t202" style="position:absolute;left:53644;width:7195;height:43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irK8EA&#10;AADaAAAADwAAAGRycy9kb3ducmV2LnhtbESPT4vCMBTE78J+h/AWvGmysopWoywuC54U/4K3R/Ns&#10;i81LabK2fnsjCB6HmfkNM1u0thQ3qn3hWMNXX4EgTp0pONNw2P/1xiB8QDZYOiYNd/KwmH90ZpgY&#10;1/CWbruQiQhhn6CGPIQqkdKnOVn0fVcRR+/iaoshyjqTpsYmwm0pB0qNpMWC40KOFS1zSq+7f6vh&#10;uL6cT99qk/3aYdW4Vkm2E6l197P9mYII1IZ3+NVeGQ0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WoqyvBAAAA2gAAAA8AAAAAAAAAAAAAAAAAmAIAAGRycy9kb3du&#10;cmV2LnhtbFBLBQYAAAAABAAEAPUAAACGAwAAAAA=&#10;" filled="f" stroked="f">
                <v:textbox>
                  <w:txbxContent>
                    <w:p w14:paraId="3DD187B7" w14:textId="5267F7EA" w:rsidR="00396861" w:rsidRPr="00AF44A3" w:rsidRDefault="00396861" w:rsidP="00AF44A3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1</w:t>
                      </w:r>
                    </w:p>
                  </w:txbxContent>
                </v:textbox>
              </v:shape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418377" w14:textId="77777777" w:rsidR="007E6BD9" w:rsidRPr="00740466" w:rsidRDefault="007E6BD9" w:rsidP="00312064">
      <w:pPr>
        <w:spacing w:after="0" w:line="240" w:lineRule="auto"/>
        <w:rPr>
          <w:lang w:val="cy-GB"/>
        </w:rPr>
      </w:pPr>
      <w:r w:rsidRPr="00740466">
        <w:rPr>
          <w:lang w:val="cy-GB"/>
        </w:rPr>
        <w:separator/>
      </w:r>
    </w:p>
  </w:footnote>
  <w:footnote w:type="continuationSeparator" w:id="0">
    <w:p w14:paraId="21E04307" w14:textId="77777777" w:rsidR="007E6BD9" w:rsidRPr="00740466" w:rsidRDefault="007E6BD9" w:rsidP="00312064">
      <w:pPr>
        <w:spacing w:after="0" w:line="240" w:lineRule="auto"/>
        <w:rPr>
          <w:lang w:val="cy-GB"/>
        </w:rPr>
      </w:pPr>
      <w:r w:rsidRPr="00740466">
        <w:rPr>
          <w:lang w:val="cy-GB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770674" w14:textId="419B3B58" w:rsidR="00396861" w:rsidRPr="00740466" w:rsidRDefault="00396861" w:rsidP="008A1974">
    <w:pPr>
      <w:pStyle w:val="Header"/>
      <w:rPr>
        <w:lang w:val="cy-GB"/>
      </w:rPr>
    </w:pPr>
    <w:r w:rsidRPr="00740466">
      <w:rPr>
        <w:noProof/>
        <w:lang w:eastAsia="en-GB"/>
      </w:rPr>
      <w:drawing>
        <wp:anchor distT="0" distB="0" distL="114300" distR="114300" simplePos="0" relativeHeight="251685888" behindDoc="0" locked="0" layoutInCell="1" allowOverlap="1" wp14:anchorId="7B4077D5" wp14:editId="6DEC9FFA">
          <wp:simplePos x="0" y="0"/>
          <wp:positionH relativeFrom="page">
            <wp:posOffset>8533130</wp:posOffset>
          </wp:positionH>
          <wp:positionV relativeFrom="page">
            <wp:posOffset>360045</wp:posOffset>
          </wp:positionV>
          <wp:extent cx="1800000" cy="308904"/>
          <wp:effectExtent l="0" t="0" r="3810" b="0"/>
          <wp:wrapThrough wrapText="bothSides">
            <wp:wrapPolygon edited="0">
              <wp:start x="0" y="0"/>
              <wp:lineTo x="0" y="19556"/>
              <wp:lineTo x="21341" y="19556"/>
              <wp:lineTo x="21341" y="0"/>
              <wp:lineTo x="0" y="0"/>
            </wp:wrapPolygon>
          </wp:wrapThrough>
          <wp:docPr id="1" name="Picture 1" descr="Macintosh HD:Users:iMac27:Desktop:CfBT+Wales Logo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Macintosh HD:Users:iMac27:Desktop:CfBT+Wales Logos.png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000" cy="30890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FB6158" w14:textId="23A29E6F" w:rsidR="00396861" w:rsidRPr="00740466" w:rsidRDefault="00396861">
    <w:pPr>
      <w:pStyle w:val="Header"/>
      <w:rPr>
        <w:lang w:val="cy-GB"/>
      </w:rPr>
    </w:pPr>
    <w:r w:rsidRPr="00740466">
      <w:rPr>
        <w:noProof/>
        <w:lang w:eastAsia="en-GB"/>
      </w:rPr>
      <w:drawing>
        <wp:anchor distT="0" distB="0" distL="114300" distR="114300" simplePos="0" relativeHeight="251650047" behindDoc="1" locked="0" layoutInCell="1" allowOverlap="1" wp14:anchorId="5EBAD7F3" wp14:editId="38851FE8">
          <wp:simplePos x="0" y="0"/>
          <wp:positionH relativeFrom="column">
            <wp:posOffset>4431030</wp:posOffset>
          </wp:positionH>
          <wp:positionV relativeFrom="paragraph">
            <wp:posOffset>-413843</wp:posOffset>
          </wp:positionV>
          <wp:extent cx="5333072" cy="7537239"/>
          <wp:effectExtent l="0" t="0" r="1270" b="6985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Y1 Cov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3072" cy="753723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40466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94080" behindDoc="0" locked="0" layoutInCell="1" allowOverlap="1" wp14:anchorId="023EAD9D" wp14:editId="0CCA50B4">
              <wp:simplePos x="0" y="0"/>
              <wp:positionH relativeFrom="page">
                <wp:posOffset>360045</wp:posOffset>
              </wp:positionH>
              <wp:positionV relativeFrom="page">
                <wp:posOffset>791845</wp:posOffset>
              </wp:positionV>
              <wp:extent cx="4644000" cy="0"/>
              <wp:effectExtent l="0" t="0" r="29845" b="25400"/>
              <wp:wrapNone/>
              <wp:docPr id="17" name="Straight Connector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644000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  <a:ext uri="{C572A759-6A51-4108-AA02-DFA0A04FC94B}">
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1088817D" id="Straight Connector 17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8.35pt,62.35pt" to="394pt,6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" strokecolor="#5b5aa5" strokeweight="1pt">
              <w10:wrap anchorx="page" anchory="page"/>
            </v:line>
          </w:pict>
        </mc:Fallback>
      </mc:AlternateContent>
    </w:r>
    <w:r w:rsidRPr="00740466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62426CDE" wp14:editId="29C22006">
              <wp:simplePos x="0" y="0"/>
              <wp:positionH relativeFrom="page">
                <wp:posOffset>360045</wp:posOffset>
              </wp:positionH>
              <wp:positionV relativeFrom="page">
                <wp:posOffset>7129145</wp:posOffset>
              </wp:positionV>
              <wp:extent cx="4644000" cy="0"/>
              <wp:effectExtent l="0" t="0" r="29845" b="25400"/>
              <wp:wrapNone/>
              <wp:docPr id="15" name="Straight Connector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644000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  <a:ext uri="{C572A759-6A51-4108-AA02-DFA0A04FC94B}">
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084C3AAB" id="Straight Connector 15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8.35pt,561.35pt" to="394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" strokecolor="#5b5aa5" strokeweight="1pt">
              <w10:wrap anchorx="page" anchory="page"/>
            </v:line>
          </w:pict>
        </mc:Fallback>
      </mc:AlternateContent>
    </w:r>
    <w:r w:rsidRPr="00740466">
      <w:rPr>
        <w:noProof/>
        <w:lang w:eastAsia="en-GB"/>
      </w:rPr>
      <w:drawing>
        <wp:anchor distT="0" distB="0" distL="114300" distR="114300" simplePos="0" relativeHeight="251679744" behindDoc="1" locked="0" layoutInCell="1" allowOverlap="1" wp14:anchorId="68F17666" wp14:editId="4F0F22E0">
          <wp:simplePos x="0" y="0"/>
          <wp:positionH relativeFrom="column">
            <wp:posOffset>-914400</wp:posOffset>
          </wp:positionH>
          <wp:positionV relativeFrom="paragraph">
            <wp:posOffset>2795270</wp:posOffset>
          </wp:positionV>
          <wp:extent cx="3774440" cy="4310380"/>
          <wp:effectExtent l="0" t="0" r="10160" b="7620"/>
          <wp:wrapNone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woops.jpg"/>
                  <pic:cNvPicPr/>
                </pic:nvPicPr>
                <pic:blipFill>
                  <a:blip r:embed="rId2">
                    <a:alphaModFix amt="1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74440" cy="43103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40466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78720" behindDoc="1" locked="0" layoutInCell="0" allowOverlap="1" wp14:anchorId="7CC990B9" wp14:editId="06CE575C">
              <wp:simplePos x="0" y="0"/>
              <wp:positionH relativeFrom="page">
                <wp:posOffset>6209792</wp:posOffset>
              </wp:positionH>
              <wp:positionV relativeFrom="page">
                <wp:posOffset>362585</wp:posOffset>
              </wp:positionV>
              <wp:extent cx="1877695" cy="683260"/>
              <wp:effectExtent l="0" t="0" r="1905" b="2540"/>
              <wp:wrapNone/>
              <wp:docPr id="98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77695" cy="683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D0260E" w14:textId="77777777" w:rsidR="00396861" w:rsidRPr="00740466" w:rsidRDefault="00396861" w:rsidP="00E602C3">
                          <w:pPr>
                            <w:spacing w:after="120" w:line="240" w:lineRule="auto"/>
                            <w:jc w:val="right"/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  <w:lang w:val="cy-GB"/>
                            </w:rPr>
                          </w:pPr>
                          <w:r w:rsidRPr="00740466">
                            <w:rPr>
                              <w:rFonts w:cs="Arial"/>
                              <w:b/>
                              <w:sz w:val="16"/>
                              <w:szCs w:val="16"/>
                              <w:lang w:val="cy-GB"/>
                            </w:rPr>
                            <w:t>Y Rhaglen Gymorth Genedlaethol</w:t>
                          </w:r>
                          <w:r w:rsidRPr="00740466"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  <w:lang w:val="cy-GB"/>
                            </w:rPr>
                            <w:br/>
                          </w:r>
                          <w:r w:rsidRPr="00740466">
                            <w:rPr>
                              <w:rFonts w:cs="Arial"/>
                              <w:sz w:val="16"/>
                              <w:szCs w:val="16"/>
                              <w:lang w:val="cy-GB"/>
                            </w:rPr>
                            <w:t xml:space="preserve">National Support </w:t>
                          </w:r>
                          <w:proofErr w:type="spellStart"/>
                          <w:r w:rsidRPr="00740466">
                            <w:rPr>
                              <w:rFonts w:cs="Arial"/>
                              <w:sz w:val="16"/>
                              <w:szCs w:val="16"/>
                              <w:lang w:val="cy-GB"/>
                            </w:rPr>
                            <w:t>Programme</w:t>
                          </w:r>
                          <w:proofErr w:type="spellEnd"/>
                        </w:p>
                        <w:p w14:paraId="1550BE28" w14:textId="77777777" w:rsidR="00396861" w:rsidRPr="00740466" w:rsidRDefault="00396861" w:rsidP="00E602C3">
                          <w:pPr>
                            <w:spacing w:after="120" w:line="240" w:lineRule="auto"/>
                            <w:jc w:val="right"/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  <w:lang w:val="cy-GB"/>
                            </w:rPr>
                          </w:pPr>
                          <w:r w:rsidRPr="00740466">
                            <w:rPr>
                              <w:rFonts w:cs="Arial"/>
                              <w:b/>
                              <w:sz w:val="16"/>
                              <w:szCs w:val="16"/>
                              <w:lang w:val="cy-GB"/>
                            </w:rPr>
                            <w:t>Llythrennedd a Rhifedd</w:t>
                          </w:r>
                          <w:r w:rsidRPr="00740466"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  <w:lang w:val="cy-GB"/>
                            </w:rPr>
                            <w:br/>
                          </w:r>
                          <w:proofErr w:type="spellStart"/>
                          <w:r w:rsidRPr="00740466">
                            <w:rPr>
                              <w:rFonts w:cs="Arial"/>
                              <w:sz w:val="16"/>
                              <w:szCs w:val="16"/>
                              <w:lang w:val="cy-GB"/>
                            </w:rPr>
                            <w:t>Literacy</w:t>
                          </w:r>
                          <w:proofErr w:type="spellEnd"/>
                          <w:r w:rsidRPr="00740466">
                            <w:rPr>
                              <w:rFonts w:cs="Arial"/>
                              <w:sz w:val="16"/>
                              <w:szCs w:val="16"/>
                              <w:lang w:val="cy-GB"/>
                            </w:rPr>
                            <w:t xml:space="preserve"> </w:t>
                          </w:r>
                          <w:proofErr w:type="spellStart"/>
                          <w:r w:rsidRPr="00740466">
                            <w:rPr>
                              <w:rFonts w:cs="Arial"/>
                              <w:sz w:val="16"/>
                              <w:szCs w:val="16"/>
                              <w:lang w:val="cy-GB"/>
                            </w:rPr>
                            <w:t>and</w:t>
                          </w:r>
                          <w:proofErr w:type="spellEnd"/>
                          <w:r w:rsidRPr="00740466">
                            <w:rPr>
                              <w:rFonts w:cs="Arial"/>
                              <w:sz w:val="16"/>
                              <w:szCs w:val="16"/>
                              <w:lang w:val="cy-GB"/>
                            </w:rPr>
                            <w:t xml:space="preserve"> </w:t>
                          </w:r>
                          <w:proofErr w:type="spellStart"/>
                          <w:r w:rsidRPr="00740466">
                            <w:rPr>
                              <w:rFonts w:cs="Arial"/>
                              <w:sz w:val="16"/>
                              <w:szCs w:val="16"/>
                              <w:lang w:val="cy-GB"/>
                            </w:rPr>
                            <w:t>Numeracy</w:t>
                          </w:r>
                          <w:proofErr w:type="spellEnd"/>
                        </w:p>
                        <w:p w14:paraId="559BBA8E" w14:textId="77777777" w:rsidR="00396861" w:rsidRPr="00740466" w:rsidRDefault="00396861" w:rsidP="00E602C3">
                          <w:pPr>
                            <w:spacing w:after="120"/>
                            <w:jc w:val="right"/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  <w:lang w:val="cy-GB"/>
                            </w:rPr>
                          </w:pPr>
                        </w:p>
                      </w:txbxContent>
                    </wps:txbx>
                    <wps:bodyPr rot="0" vert="horz" wrap="square" lIns="0" tIns="0" rIns="3600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31" type="#_x0000_t202" style="position:absolute;margin-left:488.95pt;margin-top:28.55pt;width:147.85pt;height:53.8pt;z-index:-25163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" o:allowincell="f" filled="f" stroked="f">
              <v:textbox inset="0,0,1mm,0">
                <w:txbxContent>
                  <w:p w14:paraId="5DD0260E" w14:textId="77777777" w:rsidR="00396861" w:rsidRPr="00740466" w:rsidRDefault="00396861" w:rsidP="00E602C3">
                    <w:pPr>
                      <w:spacing w:after="120" w:line="240" w:lineRule="auto"/>
                      <w:jc w:val="right"/>
                      <w:rPr>
                        <w:rFonts w:cs="Arial"/>
                        <w:b/>
                        <w:color w:val="000000"/>
                        <w:sz w:val="16"/>
                        <w:szCs w:val="16"/>
                        <w:lang w:val="cy-GB"/>
                      </w:rPr>
                    </w:pPr>
                    <w:r w:rsidRPr="00740466">
                      <w:rPr>
                        <w:rFonts w:cs="Arial"/>
                        <w:b/>
                        <w:sz w:val="16"/>
                        <w:szCs w:val="16"/>
                        <w:lang w:val="cy-GB"/>
                      </w:rPr>
                      <w:t>Y Rhaglen Gymorth Genedlaethol</w:t>
                    </w:r>
                    <w:r w:rsidRPr="00740466">
                      <w:rPr>
                        <w:rFonts w:cs="Arial"/>
                        <w:b/>
                        <w:color w:val="000000"/>
                        <w:sz w:val="16"/>
                        <w:szCs w:val="16"/>
                        <w:lang w:val="cy-GB"/>
                      </w:rPr>
                      <w:br/>
                    </w:r>
                    <w:r w:rsidRPr="00740466">
                      <w:rPr>
                        <w:rFonts w:cs="Arial"/>
                        <w:sz w:val="16"/>
                        <w:szCs w:val="16"/>
                        <w:lang w:val="cy-GB"/>
                      </w:rPr>
                      <w:t>National Support Programme</w:t>
                    </w:r>
                  </w:p>
                  <w:p w14:paraId="1550BE28" w14:textId="77777777" w:rsidR="00396861" w:rsidRPr="00740466" w:rsidRDefault="00396861" w:rsidP="00E602C3">
                    <w:pPr>
                      <w:spacing w:after="120" w:line="240" w:lineRule="auto"/>
                      <w:jc w:val="right"/>
                      <w:rPr>
                        <w:rFonts w:cs="Arial"/>
                        <w:b/>
                        <w:color w:val="000000"/>
                        <w:sz w:val="16"/>
                        <w:szCs w:val="16"/>
                        <w:lang w:val="cy-GB"/>
                      </w:rPr>
                    </w:pPr>
                    <w:r w:rsidRPr="00740466">
                      <w:rPr>
                        <w:rFonts w:cs="Arial"/>
                        <w:b/>
                        <w:sz w:val="16"/>
                        <w:szCs w:val="16"/>
                        <w:lang w:val="cy-GB"/>
                      </w:rPr>
                      <w:t>Llythrennedd a Rhifedd</w:t>
                    </w:r>
                    <w:r w:rsidRPr="00740466">
                      <w:rPr>
                        <w:rFonts w:cs="Arial"/>
                        <w:b/>
                        <w:color w:val="000000"/>
                        <w:sz w:val="16"/>
                        <w:szCs w:val="16"/>
                        <w:lang w:val="cy-GB"/>
                      </w:rPr>
                      <w:br/>
                    </w:r>
                    <w:r w:rsidRPr="00740466">
                      <w:rPr>
                        <w:rFonts w:cs="Arial"/>
                        <w:sz w:val="16"/>
                        <w:szCs w:val="16"/>
                        <w:lang w:val="cy-GB"/>
                      </w:rPr>
                      <w:t>Literacy and Numeracy</w:t>
                    </w:r>
                  </w:p>
                  <w:p w14:paraId="559BBA8E" w14:textId="77777777" w:rsidR="00396861" w:rsidRPr="00740466" w:rsidRDefault="00396861" w:rsidP="00E602C3">
                    <w:pPr>
                      <w:spacing w:after="120"/>
                      <w:jc w:val="right"/>
                      <w:rPr>
                        <w:rFonts w:cs="Arial"/>
                        <w:b/>
                        <w:color w:val="000000"/>
                        <w:sz w:val="16"/>
                        <w:szCs w:val="16"/>
                        <w:lang w:val="cy-GB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Pr="00740466">
      <w:rPr>
        <w:noProof/>
        <w:lang w:eastAsia="en-GB"/>
      </w:rPr>
      <w:drawing>
        <wp:anchor distT="0" distB="0" distL="114300" distR="114300" simplePos="0" relativeHeight="251651072" behindDoc="0" locked="0" layoutInCell="1" allowOverlap="1" wp14:anchorId="09509C14" wp14:editId="34FA2AA1">
          <wp:simplePos x="0" y="0"/>
          <wp:positionH relativeFrom="page">
            <wp:posOffset>8533130</wp:posOffset>
          </wp:positionH>
          <wp:positionV relativeFrom="page">
            <wp:posOffset>360045</wp:posOffset>
          </wp:positionV>
          <wp:extent cx="1800000" cy="308904"/>
          <wp:effectExtent l="0" t="0" r="3810" b="0"/>
          <wp:wrapThrough wrapText="bothSides">
            <wp:wrapPolygon edited="0">
              <wp:start x="0" y="0"/>
              <wp:lineTo x="0" y="19556"/>
              <wp:lineTo x="21341" y="19556"/>
              <wp:lineTo x="21341" y="0"/>
              <wp:lineTo x="0" y="0"/>
            </wp:wrapPolygon>
          </wp:wrapThrough>
          <wp:docPr id="2" name="Picture 2" descr="Macintosh HD:Users:iMac27:Desktop:CfBT+Wales Logo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Macintosh HD:Users:iMac27:Desktop:CfBT+Wales Logos.png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000" cy="30890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40466">
      <w:rPr>
        <w:noProof/>
        <w:lang w:eastAsia="en-GB"/>
      </w:rPr>
      <w:drawing>
        <wp:anchor distT="0" distB="0" distL="114300" distR="114300" simplePos="0" relativeHeight="251655168" behindDoc="1" locked="0" layoutInCell="1" allowOverlap="1" wp14:anchorId="1B600D43" wp14:editId="7C4243E4">
          <wp:simplePos x="0" y="0"/>
          <wp:positionH relativeFrom="page">
            <wp:posOffset>5346700</wp:posOffset>
          </wp:positionH>
          <wp:positionV relativeFrom="page">
            <wp:posOffset>0</wp:posOffset>
          </wp:positionV>
          <wp:extent cx="1705610" cy="1186180"/>
          <wp:effectExtent l="0" t="0" r="0" b="7620"/>
          <wp:wrapNone/>
          <wp:docPr id="111" name="Picture 1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" name="Picture 111"/>
                  <pic:cNvPicPr>
                    <a:picLocks noChangeAspect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5610" cy="1186180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40466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82CAC25" wp14:editId="15338721">
              <wp:simplePos x="0" y="0"/>
              <wp:positionH relativeFrom="page">
                <wp:posOffset>5346700</wp:posOffset>
              </wp:positionH>
              <wp:positionV relativeFrom="page">
                <wp:posOffset>1188085</wp:posOffset>
              </wp:positionV>
              <wp:extent cx="5364000" cy="0"/>
              <wp:effectExtent l="0" t="0" r="20955" b="25400"/>
              <wp:wrapThrough wrapText="bothSides">
                <wp:wrapPolygon edited="0">
                  <wp:start x="0" y="-1"/>
                  <wp:lineTo x="0" y="-1"/>
                  <wp:lineTo x="21582" y="-1"/>
                  <wp:lineTo x="21582" y="-1"/>
                  <wp:lineTo x="0" y="-1"/>
                </wp:wrapPolygon>
              </wp:wrapThrough>
              <wp:docPr id="97" name="Straight Connector 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64000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  <a:ext uri="{C572A759-6A51-4108-AA02-DFA0A04FC94B}">
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5="http://schemas.microsoft.com/office/word/2012/wordml">
          <w:pict>
            <v:line w14:anchorId="435773DF" id="Straight Connector 97" o:spid="_x0000_s1026" style="position:absolute;z-index: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421pt,93.55pt" to="843.35pt,9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" strokecolor="#5b5aa5" strokeweight="1pt">
              <w10:wrap type="through" anchorx="page" anchory="page"/>
            </v:line>
          </w:pict>
        </mc:Fallback>
      </mc:AlternateContent>
    </w:r>
    <w:r w:rsidR="00647E91">
      <w:rPr>
        <w:lang w:val="cy-GB"/>
      </w:rPr>
      <w:t>B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22F8B"/>
    <w:multiLevelType w:val="hybridMultilevel"/>
    <w:tmpl w:val="65607F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3F6B6C"/>
    <w:multiLevelType w:val="hybridMultilevel"/>
    <w:tmpl w:val="D9A29C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2D1EE5"/>
    <w:multiLevelType w:val="hybridMultilevel"/>
    <w:tmpl w:val="D3B0AF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183EF7"/>
    <w:multiLevelType w:val="hybridMultilevel"/>
    <w:tmpl w:val="75A6D6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330E26"/>
    <w:multiLevelType w:val="hybridMultilevel"/>
    <w:tmpl w:val="DA70BD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3A16E1"/>
    <w:multiLevelType w:val="hybridMultilevel"/>
    <w:tmpl w:val="CA0CCB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CC44A4C">
      <w:start w:val="1"/>
      <w:numFmt w:val="bullet"/>
      <w:lvlText w:val="–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20538F1"/>
    <w:multiLevelType w:val="hybridMultilevel"/>
    <w:tmpl w:val="57F4C2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61B5BDB"/>
    <w:multiLevelType w:val="hybridMultilevel"/>
    <w:tmpl w:val="505A13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F724A7E"/>
    <w:multiLevelType w:val="hybridMultilevel"/>
    <w:tmpl w:val="2E469E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FC36224"/>
    <w:multiLevelType w:val="hybridMultilevel"/>
    <w:tmpl w:val="70F25C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86E60A4"/>
    <w:multiLevelType w:val="hybridMultilevel"/>
    <w:tmpl w:val="645C73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D1C7F82"/>
    <w:multiLevelType w:val="hybridMultilevel"/>
    <w:tmpl w:val="D108D3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E640683"/>
    <w:multiLevelType w:val="hybridMultilevel"/>
    <w:tmpl w:val="1930A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4D0648E"/>
    <w:multiLevelType w:val="hybridMultilevel"/>
    <w:tmpl w:val="DC264990"/>
    <w:lvl w:ilvl="0" w:tplc="BCC44A4C">
      <w:start w:val="1"/>
      <w:numFmt w:val="bullet"/>
      <w:lvlText w:val="–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51830E2"/>
    <w:multiLevelType w:val="hybridMultilevel"/>
    <w:tmpl w:val="FEA6A9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FB26D7D"/>
    <w:multiLevelType w:val="hybridMultilevel"/>
    <w:tmpl w:val="552E53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2F36314"/>
    <w:multiLevelType w:val="hybridMultilevel"/>
    <w:tmpl w:val="70500F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EAB5CAC"/>
    <w:multiLevelType w:val="hybridMultilevel"/>
    <w:tmpl w:val="EA78BB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8371F02"/>
    <w:multiLevelType w:val="hybridMultilevel"/>
    <w:tmpl w:val="7432FB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A8C328A"/>
    <w:multiLevelType w:val="hybridMultilevel"/>
    <w:tmpl w:val="1C8204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8"/>
  </w:num>
  <w:num w:numId="3">
    <w:abstractNumId w:val="17"/>
  </w:num>
  <w:num w:numId="4">
    <w:abstractNumId w:val="7"/>
  </w:num>
  <w:num w:numId="5">
    <w:abstractNumId w:val="15"/>
  </w:num>
  <w:num w:numId="6">
    <w:abstractNumId w:val="18"/>
  </w:num>
  <w:num w:numId="7">
    <w:abstractNumId w:val="10"/>
  </w:num>
  <w:num w:numId="8">
    <w:abstractNumId w:val="9"/>
  </w:num>
  <w:num w:numId="9">
    <w:abstractNumId w:val="2"/>
  </w:num>
  <w:num w:numId="10">
    <w:abstractNumId w:val="19"/>
  </w:num>
  <w:num w:numId="11">
    <w:abstractNumId w:val="1"/>
  </w:num>
  <w:num w:numId="12">
    <w:abstractNumId w:val="12"/>
  </w:num>
  <w:num w:numId="13">
    <w:abstractNumId w:val="3"/>
  </w:num>
  <w:num w:numId="14">
    <w:abstractNumId w:val="6"/>
  </w:num>
  <w:num w:numId="15">
    <w:abstractNumId w:val="14"/>
  </w:num>
  <w:num w:numId="16">
    <w:abstractNumId w:val="11"/>
  </w:num>
  <w:num w:numId="17">
    <w:abstractNumId w:val="0"/>
  </w:num>
  <w:num w:numId="18">
    <w:abstractNumId w:val="5"/>
  </w:num>
  <w:num w:numId="19">
    <w:abstractNumId w:val="13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6"/>
  <w:embedSystemFonts/>
  <w:proofState w:spelling="clean" w:grammar="clean"/>
  <w:defaultTabStop w:val="720"/>
  <w:evenAndOddHeaders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C"/>
    <w:rsid w:val="00084F61"/>
    <w:rsid w:val="00094387"/>
    <w:rsid w:val="000F4D18"/>
    <w:rsid w:val="00111425"/>
    <w:rsid w:val="00142268"/>
    <w:rsid w:val="00186203"/>
    <w:rsid w:val="002A270E"/>
    <w:rsid w:val="002D51A2"/>
    <w:rsid w:val="00305839"/>
    <w:rsid w:val="00312064"/>
    <w:rsid w:val="00396861"/>
    <w:rsid w:val="00414D13"/>
    <w:rsid w:val="0043117D"/>
    <w:rsid w:val="00436F38"/>
    <w:rsid w:val="004B32E6"/>
    <w:rsid w:val="004B3A43"/>
    <w:rsid w:val="0051169C"/>
    <w:rsid w:val="005B234A"/>
    <w:rsid w:val="006471EA"/>
    <w:rsid w:val="00647E91"/>
    <w:rsid w:val="006A418E"/>
    <w:rsid w:val="006D17CF"/>
    <w:rsid w:val="006D71B3"/>
    <w:rsid w:val="00740466"/>
    <w:rsid w:val="007E6BD9"/>
    <w:rsid w:val="00840976"/>
    <w:rsid w:val="0087406C"/>
    <w:rsid w:val="00890C10"/>
    <w:rsid w:val="008A1974"/>
    <w:rsid w:val="009034AA"/>
    <w:rsid w:val="00A11CEB"/>
    <w:rsid w:val="00A34C86"/>
    <w:rsid w:val="00A460F1"/>
    <w:rsid w:val="00A93DD0"/>
    <w:rsid w:val="00AF44A3"/>
    <w:rsid w:val="00B04BE3"/>
    <w:rsid w:val="00B06898"/>
    <w:rsid w:val="00BB1E96"/>
    <w:rsid w:val="00BB3FAD"/>
    <w:rsid w:val="00BE2A86"/>
    <w:rsid w:val="00C00592"/>
    <w:rsid w:val="00C519A5"/>
    <w:rsid w:val="00C57936"/>
    <w:rsid w:val="00CC7E03"/>
    <w:rsid w:val="00DC4482"/>
    <w:rsid w:val="00E2567F"/>
    <w:rsid w:val="00E602C3"/>
    <w:rsid w:val="00EB57CC"/>
    <w:rsid w:val="00F24946"/>
    <w:rsid w:val="00F63640"/>
    <w:rsid w:val="00F76215"/>
    <w:rsid w:val="00FA3FA3"/>
    <w:rsid w:val="00FC7F5C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4780802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Body"/>
    <w:qFormat/>
    <w:rsid w:val="00EB57CC"/>
    <w:pPr>
      <w:spacing w:after="74" w:line="320" w:lineRule="exact"/>
    </w:pPr>
    <w:rPr>
      <w:rFonts w:ascii="Arial" w:hAnsi="Arial" w:cs="Times New Roman"/>
      <w:lang w:val="en-GB"/>
    </w:rPr>
  </w:style>
  <w:style w:type="paragraph" w:styleId="Heading3">
    <w:name w:val="heading 3"/>
    <w:aliases w:val="PPPs Top of Page"/>
    <w:basedOn w:val="Normal"/>
    <w:next w:val="Normal"/>
    <w:link w:val="Heading3Char"/>
    <w:uiPriority w:val="9"/>
    <w:unhideWhenUsed/>
    <w:qFormat/>
    <w:rsid w:val="00FC7F5C"/>
    <w:pPr>
      <w:keepNext/>
      <w:keepLines/>
      <w:spacing w:line="280" w:lineRule="exact"/>
      <w:outlineLvl w:val="2"/>
    </w:pPr>
    <w:rPr>
      <w:rFonts w:ascii="Verdana" w:eastAsiaTheme="majorEastAsia" w:hAnsi="Verdana" w:cstheme="majorBidi"/>
      <w:b/>
      <w:bCs/>
      <w:color w:val="FFFFFF" w:themeColor="background1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aliases w:val="PPPs Top of Page Char"/>
    <w:basedOn w:val="DefaultParagraphFont"/>
    <w:link w:val="Heading3"/>
    <w:uiPriority w:val="9"/>
    <w:rsid w:val="00FC7F5C"/>
    <w:rPr>
      <w:rFonts w:ascii="Verdana" w:eastAsiaTheme="majorEastAsia" w:hAnsi="Verdana" w:cstheme="majorBidi"/>
      <w:b/>
      <w:bCs/>
      <w:color w:val="FFFFFF" w:themeColor="background1"/>
      <w:sz w:val="28"/>
    </w:rPr>
  </w:style>
  <w:style w:type="paragraph" w:customStyle="1" w:styleId="Default">
    <w:name w:val="Default"/>
    <w:rsid w:val="00DC4482"/>
    <w:pPr>
      <w:widowControl w:val="0"/>
      <w:autoSpaceDE w:val="0"/>
      <w:autoSpaceDN w:val="0"/>
      <w:adjustRightInd w:val="0"/>
    </w:pPr>
    <w:rPr>
      <w:rFonts w:ascii="Comic Sans MS" w:hAnsi="Comic Sans MS" w:cs="Comic Sans MS"/>
      <w:color w:val="000000"/>
    </w:rPr>
  </w:style>
  <w:style w:type="paragraph" w:customStyle="1" w:styleId="BasicParagraph">
    <w:name w:val="[Basic Paragraph]"/>
    <w:basedOn w:val="Normal"/>
    <w:uiPriority w:val="99"/>
    <w:rsid w:val="00DC4482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styleId="ListParagraph">
    <w:name w:val="List Paragraph"/>
    <w:basedOn w:val="Normal"/>
    <w:uiPriority w:val="34"/>
    <w:qFormat/>
    <w:rsid w:val="00DC448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12064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2064"/>
    <w:rPr>
      <w:rFonts w:ascii="Lucida Grande" w:hAnsi="Lucida Grande" w:cs="Lucida Grande"/>
      <w:sz w:val="18"/>
      <w:szCs w:val="18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31206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2064"/>
    <w:rPr>
      <w:rFonts w:ascii="Arial" w:hAnsi="Arial" w:cs="Times New Roman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31206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2064"/>
    <w:rPr>
      <w:rFonts w:ascii="Arial" w:hAnsi="Arial" w:cs="Times New Roman"/>
      <w:lang w:val="en-GB"/>
    </w:rPr>
  </w:style>
  <w:style w:type="character" w:styleId="Hyperlink">
    <w:name w:val="Hyperlink"/>
    <w:basedOn w:val="DefaultParagraphFont"/>
    <w:uiPriority w:val="99"/>
    <w:unhideWhenUsed/>
    <w:rsid w:val="004B32E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Body"/>
    <w:qFormat/>
    <w:rsid w:val="00EB57CC"/>
    <w:pPr>
      <w:spacing w:after="74" w:line="320" w:lineRule="exact"/>
    </w:pPr>
    <w:rPr>
      <w:rFonts w:ascii="Arial" w:hAnsi="Arial" w:cs="Times New Roman"/>
      <w:lang w:val="en-GB"/>
    </w:rPr>
  </w:style>
  <w:style w:type="paragraph" w:styleId="Heading3">
    <w:name w:val="heading 3"/>
    <w:aliases w:val="PPPs Top of Page"/>
    <w:basedOn w:val="Normal"/>
    <w:next w:val="Normal"/>
    <w:link w:val="Heading3Char"/>
    <w:uiPriority w:val="9"/>
    <w:unhideWhenUsed/>
    <w:qFormat/>
    <w:rsid w:val="00FC7F5C"/>
    <w:pPr>
      <w:keepNext/>
      <w:keepLines/>
      <w:spacing w:line="280" w:lineRule="exact"/>
      <w:outlineLvl w:val="2"/>
    </w:pPr>
    <w:rPr>
      <w:rFonts w:ascii="Verdana" w:eastAsiaTheme="majorEastAsia" w:hAnsi="Verdana" w:cstheme="majorBidi"/>
      <w:b/>
      <w:bCs/>
      <w:color w:val="FFFFFF" w:themeColor="background1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aliases w:val="PPPs Top of Page Char"/>
    <w:basedOn w:val="DefaultParagraphFont"/>
    <w:link w:val="Heading3"/>
    <w:uiPriority w:val="9"/>
    <w:rsid w:val="00FC7F5C"/>
    <w:rPr>
      <w:rFonts w:ascii="Verdana" w:eastAsiaTheme="majorEastAsia" w:hAnsi="Verdana" w:cstheme="majorBidi"/>
      <w:b/>
      <w:bCs/>
      <w:color w:val="FFFFFF" w:themeColor="background1"/>
      <w:sz w:val="28"/>
    </w:rPr>
  </w:style>
  <w:style w:type="paragraph" w:customStyle="1" w:styleId="Default">
    <w:name w:val="Default"/>
    <w:rsid w:val="00DC4482"/>
    <w:pPr>
      <w:widowControl w:val="0"/>
      <w:autoSpaceDE w:val="0"/>
      <w:autoSpaceDN w:val="0"/>
      <w:adjustRightInd w:val="0"/>
    </w:pPr>
    <w:rPr>
      <w:rFonts w:ascii="Comic Sans MS" w:hAnsi="Comic Sans MS" w:cs="Comic Sans MS"/>
      <w:color w:val="000000"/>
    </w:rPr>
  </w:style>
  <w:style w:type="paragraph" w:customStyle="1" w:styleId="BasicParagraph">
    <w:name w:val="[Basic Paragraph]"/>
    <w:basedOn w:val="Normal"/>
    <w:uiPriority w:val="99"/>
    <w:rsid w:val="00DC4482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styleId="ListParagraph">
    <w:name w:val="List Paragraph"/>
    <w:basedOn w:val="Normal"/>
    <w:uiPriority w:val="34"/>
    <w:qFormat/>
    <w:rsid w:val="00DC448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12064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2064"/>
    <w:rPr>
      <w:rFonts w:ascii="Lucida Grande" w:hAnsi="Lucida Grande" w:cs="Lucida Grande"/>
      <w:sz w:val="18"/>
      <w:szCs w:val="18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31206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2064"/>
    <w:rPr>
      <w:rFonts w:ascii="Arial" w:hAnsi="Arial" w:cs="Times New Roman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31206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2064"/>
    <w:rPr>
      <w:rFonts w:ascii="Arial" w:hAnsi="Arial" w:cs="Times New Roman"/>
      <w:lang w:val="en-GB"/>
    </w:rPr>
  </w:style>
  <w:style w:type="character" w:styleId="Hyperlink">
    <w:name w:val="Hyperlink"/>
    <w:basedOn w:val="DefaultParagraphFont"/>
    <w:uiPriority w:val="99"/>
    <w:unhideWhenUsed/>
    <w:rsid w:val="004B32E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8.jpg"/><Relationship Id="rId1" Type="http://schemas.openxmlformats.org/officeDocument/2006/relationships/image" Target="media/image7.jpg"/><Relationship Id="rId4" Type="http://schemas.openxmlformats.org/officeDocument/2006/relationships/image" Target="media/image9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330577F-D2AE-4EFC-BDCC-48646E507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F34C7998</Template>
  <TotalTime>0</TotalTime>
  <Pages>2</Pages>
  <Words>4</Words>
  <Characters>29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Rare Design Ltd.</Company>
  <LinksUpToDate>false</LinksUpToDate>
  <CharactersWithSpaces>32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Jason Chapman</dc:creator>
  <cp:lastModifiedBy>Angharad John</cp:lastModifiedBy>
  <cp:revision>2</cp:revision>
  <dcterms:created xsi:type="dcterms:W3CDTF">2015-07-07T07:18:00Z</dcterms:created>
  <dcterms:modified xsi:type="dcterms:W3CDTF">2015-07-07T07:18:00Z</dcterms:modified>
</cp:coreProperties>
</file>