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DBB2B" w14:textId="77777777" w:rsidR="006E085E" w:rsidRPr="005D030F" w:rsidRDefault="006E085E" w:rsidP="006E085E">
      <w:pPr>
        <w:rPr>
          <w:lang w:val="cy-GB"/>
        </w:rPr>
      </w:pP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B7693E2" wp14:editId="4F141CEB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8D7910" w14:textId="20892E94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rhai o ddisgwylia</w:t>
                            </w:r>
                            <w:r w:rsidR="00593817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dau'r </w:t>
                            </w:r>
                            <w:proofErr w:type="spellStart"/>
                            <w:r w:rsidR="00593817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</w:t>
                            </w:r>
                            <w:proofErr w:type="spellEnd"/>
                            <w:r w:rsidR="00593817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sy’n addas ar gyfer eich plentyn</w:t>
                            </w:r>
                            <w:bookmarkStart w:id="0" w:name="_GoBack"/>
                            <w:bookmarkEnd w:id="0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yn cynnwys:</w:t>
                            </w:r>
                          </w:p>
                          <w:p w14:paraId="0A6A4BBC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2AE81495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1000.</w:t>
                            </w:r>
                          </w:p>
                          <w:p w14:paraId="246A753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ac amcangyfrif gyda rhifau hyd at 100.</w:t>
                            </w:r>
                          </w:p>
                          <w:p w14:paraId="231EA335" w14:textId="53AE5838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yddio strategaethau meddwl i alw ffeithiau rhif i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o fewn 20.</w:t>
                            </w:r>
                          </w:p>
                          <w:p w14:paraId="6967E9E4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Galw tablau lluosi 2, 3, 4, 5 a 10 i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a'u defnyddio i ddatrys problemau lluosi a rhannu.</w:t>
                            </w:r>
                          </w:p>
                          <w:p w14:paraId="5284AE29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Lluosi rhifau â 10.</w:t>
                            </w:r>
                          </w:p>
                          <w:p w14:paraId="471A4F09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gwahaniaethau o fewn 100.</w:t>
                            </w:r>
                          </w:p>
                          <w:p w14:paraId="5756D493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strategaethau meddwl i adio a thynnu rhifau 2 ddigid.</w:t>
                            </w:r>
                          </w:p>
                          <w:p w14:paraId="3925F01B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Dosrannu er mwyn dyblu a haneru rhifau 2 ddigid.</w:t>
                            </w:r>
                          </w:p>
                          <w:p w14:paraId="7F791A7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Gwirio tynnu drwy ddefnyddio adio, gwirio haneru drwy ddefnyddio dyblu a gwirio lluosi gan ddefnyddio adio droeon.</w:t>
                            </w:r>
                          </w:p>
                          <w:p w14:paraId="63F84AB3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gwahanol gyfuniadau o arian i dalu am eitemau hyd at £2 a chyfrifo'r newid.</w:t>
                            </w:r>
                          </w:p>
                          <w:p w14:paraId="47569336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Trefnu a chymharu eitemau hyd at £10.</w:t>
                            </w:r>
                          </w:p>
                          <w:p w14:paraId="5F5A64D1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29DA9CD7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unedau safonol i fesur: hyd (mesur ar bren mesur i'r ½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cm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agosaf), pwysau/màs (defnyddio pwysau 5g, 10g a 100g) a chynhwysedd (defnyddio litrau a hanner litrau; mesur i'r 100ml agosaf).</w:t>
                            </w:r>
                          </w:p>
                          <w:p w14:paraId="42BFA1B2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Dweud faint o'r gloch yw hi i'r 5 munud agosaf ar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analog a chyfrifo faint o amser sydd yna tan yr awr nesaf.</w:t>
                            </w:r>
                          </w:p>
                          <w:p w14:paraId="4CAB0F5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5978691A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Cyflwyno data drwy ddefnyddio rhestrau, siartiau cyfrif, tablau, diagramau, siartiau bar, pictogramau a diagramau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Venn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Carroll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7B64E4E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siartiau, amserlenni, diagramau a graffiau.</w:t>
                            </w:r>
                          </w:p>
                          <w:p w14:paraId="68AD9528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663FFE50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Trosglwyddo sgiliau mathemategol i amrywiaeth o gyd-destunau a sefyllfaoedd bob dydd.</w:t>
                            </w:r>
                          </w:p>
                          <w:p w14:paraId="400C3AA6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3032C840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offer ac unedau mesur addas.</w:t>
                            </w:r>
                          </w:p>
                          <w:p w14:paraId="2738FFD7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canlyniadau a gweithdrefnau'n glir drwy ddefnyddio ieithwedd fathemategol.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6C8D7910" w14:textId="20892E94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rhai o ddisgwylia</w:t>
                      </w:r>
                      <w:r w:rsidR="00593817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dau'r </w:t>
                      </w:r>
                      <w:proofErr w:type="spellStart"/>
                      <w:r w:rsidR="00593817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FfLlR</w:t>
                      </w:r>
                      <w:proofErr w:type="spellEnd"/>
                      <w:r w:rsidR="00593817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sy’n addas ar gyfer eich plentyn</w:t>
                      </w:r>
                      <w:bookmarkStart w:id="1" w:name="_GoBack"/>
                      <w:bookmarkEnd w:id="1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yn cynnwys:</w:t>
                      </w:r>
                    </w:p>
                    <w:p w14:paraId="0A6A4BBC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2AE81495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1000.</w:t>
                      </w:r>
                    </w:p>
                    <w:p w14:paraId="246A7531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Cymharu ac amcangyfrif gyda rhifau hyd at 100.</w:t>
                      </w:r>
                    </w:p>
                    <w:p w14:paraId="231EA335" w14:textId="53AE5838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yddio strategaethau meddwl i alw ffeithiau rhif i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o fewn 20.</w:t>
                      </w:r>
                    </w:p>
                    <w:p w14:paraId="6967E9E4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Galw tablau lluosi 2, 3, 4, 5 a 10 i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a'u defnyddio i ddatrys problemau lluosi a rhannu.</w:t>
                      </w:r>
                    </w:p>
                    <w:p w14:paraId="5284AE29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Lluosi rhifau â 10.</w:t>
                      </w:r>
                    </w:p>
                    <w:p w14:paraId="471A4F09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gwahaniaethau o fewn 100.</w:t>
                      </w:r>
                    </w:p>
                    <w:p w14:paraId="5756D493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strategaethau meddwl i adio a thynnu rhifau 2 ddigid.</w:t>
                      </w:r>
                    </w:p>
                    <w:p w14:paraId="3925F01B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Dosrannu er mwyn dyblu a haneru rhifau 2 ddigid.</w:t>
                      </w:r>
                    </w:p>
                    <w:p w14:paraId="7F791A71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Gwirio tynnu drwy ddefnyddio adio, gwirio haneru drwy ddefnyddio dyblu a gwirio lluosi gan ddefnyddio adio droeon.</w:t>
                      </w:r>
                    </w:p>
                    <w:p w14:paraId="63F84AB3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gwahanol gyfuniadau o arian i dalu am eitemau hyd at £2 a chyfrifo'r newid.</w:t>
                      </w:r>
                    </w:p>
                    <w:p w14:paraId="47569336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Trefnu a chymharu eitemau hyd at £10.</w:t>
                      </w:r>
                    </w:p>
                    <w:p w14:paraId="5F5A64D1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29DA9CD7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unedau safonol i fesur: hyd (mesur ar bren mesur i'r ½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cm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agosaf), pwysau/màs (defnyddio pwysau 5g, 10g a 100g) a chynhwysedd (defnyddio litrau a hanner litrau; mesur i'r 100ml agosaf).</w:t>
                      </w:r>
                    </w:p>
                    <w:p w14:paraId="42BFA1B2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Dweud faint o'r gloch yw hi i'r 5 munud agosaf ar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analog a chyfrifo faint o amser sydd yna tan yr awr nesaf.</w:t>
                      </w:r>
                    </w:p>
                    <w:p w14:paraId="4CAB0F5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5978691A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Cyflwyno data drwy ddefnyddio rhestrau, siartiau cyfrif, tablau, diagramau, siartiau bar, pictogramau a diagramau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Venn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Carroll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7B64E4E1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siartiau, amserlenni, diagramau a graffiau.</w:t>
                      </w:r>
                    </w:p>
                    <w:p w14:paraId="68AD9528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663FFE50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Trosglwyddo sgiliau mathemategol i amrywiaeth o gyd-destunau a sefyllfaoedd bob dydd.</w:t>
                      </w:r>
                    </w:p>
                    <w:p w14:paraId="400C3AA6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3032C840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a defnyddio offer ac unedau mesur addas.</w:t>
                      </w:r>
                    </w:p>
                    <w:p w14:paraId="2738FFD7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Egluro canlyniadau a gweithdrefnau'n glir drwy ddefnyddio ieithwedd fathemategol.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0C2499A" w14:textId="77777777" w:rsidR="006E085E" w:rsidRPr="005D030F" w:rsidRDefault="006E085E" w:rsidP="006E085E">
      <w:pPr>
        <w:rPr>
          <w:lang w:val="cy-GB"/>
        </w:rPr>
      </w:pP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1A638B7" wp14:editId="70DA9A0C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BA49C" w14:textId="52EC6FB8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5D030F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</w:t>
                            </w:r>
                            <w:r w:rsidR="00593817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oi cymorth i blant gyda’u Sgiliau Rhif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50BBA49C" w14:textId="52EC6FB8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5D030F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</w:t>
                      </w:r>
                      <w:r w:rsidR="00593817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oi cymorth i blant gyda’u Sgiliau Rhif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88E386A" w14:textId="77777777" w:rsidR="006E085E" w:rsidRPr="005D030F" w:rsidRDefault="006E085E" w:rsidP="006E085E">
      <w:pPr>
        <w:rPr>
          <w:lang w:val="cy-GB"/>
        </w:rPr>
      </w:pPr>
    </w:p>
    <w:p w14:paraId="43171F70" w14:textId="77777777" w:rsidR="006E085E" w:rsidRPr="005D030F" w:rsidRDefault="006E085E" w:rsidP="006E085E">
      <w:pPr>
        <w:rPr>
          <w:lang w:val="cy-GB"/>
        </w:rPr>
      </w:pPr>
    </w:p>
    <w:p w14:paraId="691DE453" w14:textId="77777777" w:rsidR="006E085E" w:rsidRPr="005D030F" w:rsidRDefault="006E085E" w:rsidP="006E085E">
      <w:pPr>
        <w:rPr>
          <w:lang w:val="cy-GB"/>
        </w:rPr>
      </w:pPr>
    </w:p>
    <w:p w14:paraId="3ACD3FC9" w14:textId="77777777" w:rsidR="006E085E" w:rsidRPr="005D030F" w:rsidRDefault="006E085E" w:rsidP="006E085E">
      <w:pPr>
        <w:rPr>
          <w:lang w:val="cy-GB"/>
        </w:rPr>
      </w:pPr>
    </w:p>
    <w:p w14:paraId="6F14D09E" w14:textId="77777777" w:rsidR="006E085E" w:rsidRPr="005D030F" w:rsidRDefault="006E085E" w:rsidP="006E085E">
      <w:pPr>
        <w:rPr>
          <w:lang w:val="cy-GB"/>
        </w:rPr>
      </w:pPr>
    </w:p>
    <w:p w14:paraId="0C942BFF" w14:textId="77777777" w:rsidR="006E085E" w:rsidRPr="005D030F" w:rsidRDefault="006E085E" w:rsidP="006E085E">
      <w:pPr>
        <w:rPr>
          <w:lang w:val="cy-GB"/>
        </w:rPr>
      </w:pPr>
    </w:p>
    <w:p w14:paraId="2B688D03" w14:textId="77777777" w:rsidR="006E085E" w:rsidRPr="005D030F" w:rsidRDefault="006E085E" w:rsidP="006E085E">
      <w:pPr>
        <w:rPr>
          <w:lang w:val="cy-GB"/>
        </w:rPr>
      </w:pPr>
    </w:p>
    <w:p w14:paraId="64F6687B" w14:textId="77777777" w:rsidR="006E085E" w:rsidRPr="005D030F" w:rsidRDefault="006E085E" w:rsidP="006E085E">
      <w:pPr>
        <w:rPr>
          <w:lang w:val="cy-GB"/>
        </w:rPr>
      </w:pPr>
    </w:p>
    <w:p w14:paraId="5C131FF5" w14:textId="77777777" w:rsidR="006E085E" w:rsidRPr="005D030F" w:rsidRDefault="006E085E" w:rsidP="006E085E">
      <w:pPr>
        <w:rPr>
          <w:lang w:val="cy-GB"/>
        </w:rPr>
      </w:pPr>
    </w:p>
    <w:p w14:paraId="64BDDBB5" w14:textId="77777777" w:rsidR="006E085E" w:rsidRPr="005D030F" w:rsidRDefault="006E085E" w:rsidP="006E085E">
      <w:pPr>
        <w:rPr>
          <w:lang w:val="cy-GB"/>
        </w:rPr>
      </w:pPr>
    </w:p>
    <w:p w14:paraId="62A2A98F" w14:textId="77777777" w:rsidR="006E085E" w:rsidRPr="005D030F" w:rsidRDefault="006E085E" w:rsidP="006E085E">
      <w:pPr>
        <w:rPr>
          <w:lang w:val="cy-GB"/>
        </w:rPr>
      </w:pPr>
    </w:p>
    <w:p w14:paraId="154FC7FD" w14:textId="77777777" w:rsidR="006E085E" w:rsidRPr="005D030F" w:rsidRDefault="006E085E" w:rsidP="006E085E">
      <w:pPr>
        <w:rPr>
          <w:lang w:val="cy-GB"/>
        </w:rPr>
      </w:pPr>
    </w:p>
    <w:p w14:paraId="30B8041C" w14:textId="77777777" w:rsidR="006E085E" w:rsidRPr="005D030F" w:rsidRDefault="006E085E" w:rsidP="006E085E">
      <w:pPr>
        <w:rPr>
          <w:lang w:val="cy-GB"/>
        </w:rPr>
      </w:pPr>
    </w:p>
    <w:p w14:paraId="1E827FCA" w14:textId="77777777" w:rsidR="006E085E" w:rsidRPr="005D030F" w:rsidRDefault="006E085E" w:rsidP="006E085E">
      <w:pPr>
        <w:rPr>
          <w:lang w:val="cy-GB"/>
        </w:rPr>
      </w:pPr>
    </w:p>
    <w:p w14:paraId="0F6D2527" w14:textId="77777777" w:rsidR="006E085E" w:rsidRPr="005D030F" w:rsidRDefault="006E085E" w:rsidP="006E085E">
      <w:pPr>
        <w:rPr>
          <w:lang w:val="cy-GB"/>
        </w:rPr>
      </w:pPr>
    </w:p>
    <w:p w14:paraId="6937088E" w14:textId="77777777" w:rsidR="006E085E" w:rsidRPr="005D030F" w:rsidRDefault="006E085E" w:rsidP="006E085E">
      <w:pPr>
        <w:rPr>
          <w:lang w:val="cy-GB"/>
        </w:rPr>
      </w:pPr>
    </w:p>
    <w:p w14:paraId="7F50230C" w14:textId="77777777" w:rsidR="006E085E" w:rsidRPr="005D030F" w:rsidRDefault="006E085E" w:rsidP="006E085E">
      <w:pPr>
        <w:rPr>
          <w:lang w:val="cy-GB"/>
        </w:rPr>
      </w:pPr>
    </w:p>
    <w:p w14:paraId="405D800A" w14:textId="77777777" w:rsidR="006E085E" w:rsidRPr="005D030F" w:rsidRDefault="006E085E" w:rsidP="006E085E">
      <w:pPr>
        <w:rPr>
          <w:lang w:val="cy-GB"/>
        </w:rPr>
      </w:pP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D54A8D6" wp14:editId="03DDD191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A6D5C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5D030F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20641CB8" w14:textId="77777777" w:rsidR="006E085E" w:rsidRPr="005D030F" w:rsidRDefault="006E085E" w:rsidP="006E085E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5D030F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9A6D5C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5D030F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20641CB8" w14:textId="77777777" w:rsidR="006E085E" w:rsidRPr="005D030F" w:rsidRDefault="006E085E" w:rsidP="006E085E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5D030F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E05E310" w14:textId="77777777" w:rsidR="006E085E" w:rsidRPr="005D030F" w:rsidRDefault="006E085E" w:rsidP="006E085E">
      <w:pPr>
        <w:rPr>
          <w:lang w:val="cy-GB"/>
        </w:rPr>
      </w:pPr>
    </w:p>
    <w:p w14:paraId="22E4B814" w14:textId="09DEF2A6" w:rsidR="006E085E" w:rsidRPr="005D030F" w:rsidRDefault="006E085E" w:rsidP="006E085E">
      <w:pPr>
        <w:spacing w:after="0" w:line="240" w:lineRule="auto"/>
        <w:rPr>
          <w:lang w:val="cy-GB"/>
        </w:rPr>
      </w:pPr>
      <w:r w:rsidRPr="005D030F">
        <w:rPr>
          <w:lang w:val="cy-GB"/>
        </w:rPr>
        <w:br w:type="page"/>
      </w:r>
      <w:r w:rsidR="00D401C1" w:rsidRPr="005D030F"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36482988" wp14:editId="35142C40">
            <wp:simplePos x="0" y="0"/>
            <wp:positionH relativeFrom="column">
              <wp:posOffset>8041342</wp:posOffset>
            </wp:positionH>
            <wp:positionV relativeFrom="paragraph">
              <wp:posOffset>-137407</wp:posOffset>
            </wp:positionV>
            <wp:extent cx="1375736" cy="1076124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ll the Time_9239502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066" cy="1079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030F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FBD6783" wp14:editId="490F716B">
            <wp:simplePos x="0" y="0"/>
            <wp:positionH relativeFrom="column">
              <wp:posOffset>2862101</wp:posOffset>
            </wp:positionH>
            <wp:positionV relativeFrom="paragraph">
              <wp:posOffset>3211158</wp:posOffset>
            </wp:positionV>
            <wp:extent cx="1120588" cy="718906"/>
            <wp:effectExtent l="0" t="0" r="3810" b="50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ttons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588" cy="718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030F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DE9A450" wp14:editId="67516BE0">
            <wp:simplePos x="0" y="0"/>
            <wp:positionH relativeFrom="column">
              <wp:posOffset>7975063</wp:posOffset>
            </wp:positionH>
            <wp:positionV relativeFrom="paragraph">
              <wp:posOffset>4966286</wp:posOffset>
            </wp:positionV>
            <wp:extent cx="1456442" cy="946687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030F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9A44FE9" wp14:editId="6F9A67D2">
            <wp:simplePos x="0" y="0"/>
            <wp:positionH relativeFrom="column">
              <wp:posOffset>2586893</wp:posOffset>
            </wp:positionH>
            <wp:positionV relativeFrom="paragraph">
              <wp:posOffset>421884</wp:posOffset>
            </wp:positionV>
            <wp:extent cx="1456442" cy="946687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18DDCC0" wp14:editId="0A5A762A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463030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46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AE8820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Wyt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ti'n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 gallu dweud faint o'r gloch yw hi?</w:t>
                            </w:r>
                          </w:p>
                          <w:p w14:paraId="6B0A5BDA" w14:textId="77777777" w:rsidR="00D401C1" w:rsidRDefault="006E085E" w:rsidP="00D401C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Bryd bynnag y gallwch chi, gofynnwch i'ch plentyn ddweud</w:t>
                            </w:r>
                          </w:p>
                          <w:p w14:paraId="097DADE8" w14:textId="0BB2FBF8" w:rsidR="00D401C1" w:rsidRDefault="00D401C1" w:rsidP="00D401C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wrthy</w:t>
                            </w:r>
                            <w:r w:rsidR="006E085E"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="006E085E"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faint o'r gloch yw hi i'r pum munud agosaf. </w:t>
                            </w:r>
                          </w:p>
                          <w:p w14:paraId="0A300FCE" w14:textId="77777777" w:rsidR="00D401C1" w:rsidRDefault="006E085E" w:rsidP="00D401C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sydd â bysedd yn ogystal â watsh neu </w:t>
                            </w:r>
                          </w:p>
                          <w:p w14:paraId="3B6B3771" w14:textId="0832D6AF" w:rsidR="006E085E" w:rsidRDefault="006E085E" w:rsidP="00D401C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digidol.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Hefyd gofynnwch:</w:t>
                            </w:r>
                          </w:p>
                          <w:p w14:paraId="1B3AB236" w14:textId="77777777" w:rsidR="006E085E" w:rsidRPr="005D030F" w:rsidRDefault="006E085E" w:rsidP="00D401C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Faint o'r gloch fydd hi ymhen awr?</w:t>
                            </w:r>
                          </w:p>
                          <w:p w14:paraId="35D37206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Faint o'r gloch oedd hi awr yn ôl?</w:t>
                            </w:r>
                          </w:p>
                          <w:p w14:paraId="0BCA10B2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Amserwch eich plentyn yn gwneud tasgau amrywiol, e.e.</w:t>
                            </w:r>
                          </w:p>
                          <w:p w14:paraId="61EF3F33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dod yn barod i fynd i'r ysgol</w:t>
                            </w:r>
                          </w:p>
                          <w:p w14:paraId="32586CC2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tacluso ystafell wely</w:t>
                            </w:r>
                          </w:p>
                          <w:p w14:paraId="0551112B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adrodd tabl 5, tabl 10 neu dabl 2...</w:t>
                            </w:r>
                          </w:p>
                          <w:p w14:paraId="120C4510" w14:textId="577A10E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Gofynnwch i'ch plentyn ddyfalu ymlaen llaw pa mor hir y 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mae’n meddwl y 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bydd gweithgaredd yn ei gymryd. 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 all g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uro e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h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/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amser pan 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fydd yn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ailadrodd y dasg?</w:t>
                            </w:r>
                          </w:p>
                          <w:p w14:paraId="7BC23141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Gwneud 10</w:t>
                            </w:r>
                          </w:p>
                          <w:p w14:paraId="63E87E8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Ar gyfer y gêm hon mae angen ichi ysgrifennu rhifau 0 i 20 ar ddarn o bapur. Gwnewch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nhw'n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ddigon mawr i roi botymau neu ddarnau arian arnyn nhw.</w:t>
                            </w:r>
                          </w:p>
                          <w:p w14:paraId="694ADAE1" w14:textId="22DD69FE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Pob un yn ei dro. Rholiwch ddis. Rhowch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fotwm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 y rhif sy'n mynd gyda'r rhif ar y dis i wneud 20, e.e. tafl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u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'4' a rhoi botwm ar 16.</w:t>
                            </w:r>
                          </w:p>
                          <w:p w14:paraId="77BBE1C5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yw botwm rhywun arall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yno'n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barod, rhowch eich un chi yn ei le!</w:t>
                            </w:r>
                          </w:p>
                          <w:p w14:paraId="7DD14251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 person cyntaf sydd â botymau ar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gwahanol sy'n ennill.</w:t>
                            </w:r>
                          </w:p>
                          <w:p w14:paraId="5FEA1216" w14:textId="2C3A7B43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Nawr rholiwch ddau ddis, adiwch y rhifau at ei gilydd ac edrych am rif i wneud 20. Y cyntaf sydd â botymau ar 10 rhif gwahanol sy'n ennill.</w:t>
                            </w:r>
                          </w:p>
                          <w:p w14:paraId="31C4CF2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Symiau cudd</w:t>
                            </w:r>
                          </w:p>
                          <w:p w14:paraId="664BD9FE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ddweud rhif, e.e. 43.</w:t>
                            </w:r>
                          </w:p>
                          <w:p w14:paraId="06F6C26A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Yna gwnewch rywbeth yn gudd iddo (e.e. adio 30).</w:t>
                            </w:r>
                          </w:p>
                          <w:p w14:paraId="438D0784" w14:textId="61DDC617" w:rsidR="006E085E" w:rsidRPr="005D030F" w:rsidRDefault="00AA766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Dywedwch yr ateb</w:t>
                            </w:r>
                            <w:r w:rsidR="006E085E"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, e.e. 73.</w:t>
                            </w:r>
                          </w:p>
                          <w:p w14:paraId="146636D6" w14:textId="44F7052C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Yna mae'r p</w:t>
                            </w:r>
                            <w:r w:rsidR="00AA766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lentyn yn dweud rhif arall wrthy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 chi, e.e. 61.</w:t>
                            </w:r>
                          </w:p>
                          <w:p w14:paraId="3052681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Gwnewch yr un peth i'r rhif hwnnw a dweud yr ateb.</w:t>
                            </w:r>
                          </w:p>
                          <w:p w14:paraId="6470049C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Mae'n rhaid i'r plentyn ddyfalu beth rydych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 wneud i'r rhif bob tro!</w:t>
                            </w:r>
                          </w:p>
                          <w:p w14:paraId="386DAEBD" w14:textId="1D6F67FA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Yna gall gael tro ar adio neu dynnu rhywbeth yn gudd at/o bob rhif rydych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 ddweud wrth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o/wrthi.</w:t>
                            </w:r>
                          </w:p>
                          <w:p w14:paraId="62D548DF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Ras ffa</w:t>
                            </w:r>
                          </w:p>
                          <w:p w14:paraId="2B598667" w14:textId="55F494B2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angen dau ddis a phentwr o ffa wedi'u sychu.</w:t>
                            </w:r>
                          </w:p>
                          <w:p w14:paraId="2485ECC5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Rholiwch y ddau ddis yn eich tro.</w:t>
                            </w:r>
                          </w:p>
                          <w:p w14:paraId="40D902C1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Lluoswch y ddau rif a galw'r ateb allan.</w:t>
                            </w:r>
                          </w:p>
                          <w:p w14:paraId="604B8100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gywir, rydych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ennill ffeuen.</w:t>
                            </w:r>
                          </w:p>
                          <w:p w14:paraId="4BA0C380" w14:textId="1DB7794A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gael 10 ffeue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sy'n ennill.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29" type="#_x0000_t202" style="position:absolute;margin-left:449.35pt;margin-top:68.05pt;width:365.65pt;height:508.9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    <v:textbox>
                  <w:txbxContent>
                    <w:p w14:paraId="3BAE8820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Wyt </w:t>
                      </w:r>
                      <w:proofErr w:type="spellStart"/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ti'n</w:t>
                      </w:r>
                      <w:proofErr w:type="spellEnd"/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 gallu dweud faint o'r gloch yw hi?</w:t>
                      </w:r>
                    </w:p>
                    <w:p w14:paraId="6B0A5BDA" w14:textId="77777777" w:rsidR="00D401C1" w:rsidRDefault="006E085E" w:rsidP="00D401C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Bryd bynnag y gallwch chi, gofynnwch i'ch plentyn ddweud</w:t>
                      </w:r>
                    </w:p>
                    <w:p w14:paraId="097DADE8" w14:textId="0BB2FBF8" w:rsidR="00D401C1" w:rsidRDefault="00D401C1" w:rsidP="00D401C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wrthy</w:t>
                      </w:r>
                      <w:r w:rsidR="006E085E"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="006E085E"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faint o'r gloch yw hi i'r pum munud agosaf. </w:t>
                      </w:r>
                    </w:p>
                    <w:p w14:paraId="0A300FCE" w14:textId="77777777" w:rsidR="00D401C1" w:rsidRDefault="006E085E" w:rsidP="00D401C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sydd â bysedd yn ogystal â watsh neu </w:t>
                      </w:r>
                    </w:p>
                    <w:p w14:paraId="3B6B3771" w14:textId="0832D6AF" w:rsidR="006E085E" w:rsidRDefault="006E085E" w:rsidP="00D401C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digidol.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Hefyd gofynnwch:</w:t>
                      </w:r>
                    </w:p>
                    <w:p w14:paraId="1B3AB236" w14:textId="77777777" w:rsidR="006E085E" w:rsidRPr="005D030F" w:rsidRDefault="006E085E" w:rsidP="00D401C1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autoSpaceDE w:val="0"/>
                        <w:autoSpaceDN w:val="0"/>
                        <w:adjustRightInd w:val="0"/>
                        <w:spacing w:after="6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Faint o'r gloch fydd hi ymhen awr?</w:t>
                      </w:r>
                    </w:p>
                    <w:p w14:paraId="35D37206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Faint o'r gloch oedd hi awr yn ôl?</w:t>
                      </w:r>
                    </w:p>
                    <w:p w14:paraId="0BCA10B2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Amserwch eich plentyn yn gwneud tasgau amrywiol, e.e.</w:t>
                      </w:r>
                    </w:p>
                    <w:p w14:paraId="61EF3F33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dod yn barod i fynd i'r ysgol</w:t>
                      </w:r>
                    </w:p>
                    <w:p w14:paraId="32586CC2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tacluso ystafell wely</w:t>
                      </w:r>
                    </w:p>
                    <w:p w14:paraId="0551112B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adrodd tabl 5, tabl 10 neu dabl 2...</w:t>
                      </w:r>
                    </w:p>
                    <w:p w14:paraId="120C4510" w14:textId="577A10E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Gofynnwch i'ch plentyn ddyfalu ymlaen llaw pa mor hir y 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mae’n meddwl y 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bydd gweithgaredd yn ei gymryd. 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 all g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uro e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i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h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/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amser pan 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fydd yn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ailadrodd y dasg?</w:t>
                      </w:r>
                    </w:p>
                    <w:p w14:paraId="7BC23141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Gwneud 10</w:t>
                      </w:r>
                    </w:p>
                    <w:p w14:paraId="63E87E8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Ar gyfer y gêm hon mae angen ichi ysgrifennu rhifau 0 i 20 ar ddarn o bapur. Gwnewch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nhw'n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ddigon mawr i roi botymau neu ddarnau arian arnyn nhw.</w:t>
                      </w:r>
                    </w:p>
                    <w:p w14:paraId="694ADAE1" w14:textId="22DD69FE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Pob un yn ei dro. Rholiwch ddis. Rhowch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fotwm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 y rhif sy'n mynd gyda'r rhif ar y dis i wneud 20, e.e. tafl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u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'4' a rhoi botwm ar 16.</w:t>
                      </w:r>
                    </w:p>
                    <w:p w14:paraId="77BBE1C5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yw botwm rhywun arall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yno'n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barod, rhowch eich un chi yn ei le!</w:t>
                      </w:r>
                    </w:p>
                    <w:p w14:paraId="7DD14251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 person cyntaf sydd â botymau ar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gwahanol sy'n ennill.</w:t>
                      </w:r>
                    </w:p>
                    <w:p w14:paraId="5FEA1216" w14:textId="2C3A7B43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Nawr rholiwch ddau ddis, adiwch y rhifau at ei gilydd ac edrych am rif i wneud 20. Y cyntaf sydd â botymau ar 10 rhif gwahanol sy'n ennill.</w:t>
                      </w:r>
                    </w:p>
                    <w:p w14:paraId="31C4CF2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Symiau cudd</w:t>
                      </w:r>
                    </w:p>
                    <w:p w14:paraId="664BD9FE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ddweud rhif, e.e. 43.</w:t>
                      </w:r>
                    </w:p>
                    <w:p w14:paraId="06F6C26A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Yna gwnewch rywbeth yn gudd iddo (e.e. adio 30).</w:t>
                      </w:r>
                    </w:p>
                    <w:p w14:paraId="438D0784" w14:textId="61DDC617" w:rsidR="006E085E" w:rsidRPr="005D030F" w:rsidRDefault="00AA766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Dywedwch yr ateb</w:t>
                      </w:r>
                      <w:r w:rsidR="006E085E"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, e.e. 73.</w:t>
                      </w:r>
                    </w:p>
                    <w:p w14:paraId="146636D6" w14:textId="44F7052C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Yna mae'r p</w:t>
                      </w:r>
                      <w:r w:rsidR="00AA766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lentyn yn dweud rhif arall wrthy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 chi, e.e. 61.</w:t>
                      </w:r>
                    </w:p>
                    <w:p w14:paraId="3052681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Gwnewch yr un peth i'r rhif hwnnw a dweud yr ateb.</w:t>
                      </w:r>
                    </w:p>
                    <w:p w14:paraId="6470049C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Mae'n rhaid i'r plentyn ddyfalu beth rydych</w:t>
                      </w:r>
                      <w:bookmarkStart w:id="1" w:name="_GoBack"/>
                      <w:bookmarkEnd w:id="1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 wneud i'r rhif bob tro!</w:t>
                      </w:r>
                    </w:p>
                    <w:p w14:paraId="386DAEBD" w14:textId="1D6F67FA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Yna gall gael tro ar adio neu dynnu rhywbeth yn gudd at/o bob rhif rydych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 ddweud wrth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o/wrthi.</w:t>
                      </w:r>
                    </w:p>
                    <w:p w14:paraId="62D548DF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Ras ffa</w:t>
                      </w:r>
                    </w:p>
                    <w:p w14:paraId="2B598667" w14:textId="55F494B2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angen dau ddis a phentwr o ffa wedi'u sychu.</w:t>
                      </w:r>
                    </w:p>
                    <w:p w14:paraId="2485ECC5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Rholiwch y ddau ddis yn eich tro.</w:t>
                      </w:r>
                    </w:p>
                    <w:p w14:paraId="40D902C1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Lluoswch y ddau rif a galw'r ateb allan.</w:t>
                      </w:r>
                    </w:p>
                    <w:p w14:paraId="604B8100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gywir, rydych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ennill ffeuen.</w:t>
                      </w:r>
                    </w:p>
                    <w:p w14:paraId="4BA0C380" w14:textId="1DB7794A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 cyntaf i gael 10 ffeue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sy'n ennill.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B73D684" wp14:editId="35F954B4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82490" cy="629939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29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78F1EB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Gemau rhif</w:t>
                            </w:r>
                          </w:p>
                          <w:p w14:paraId="47E5BE34" w14:textId="02DD4856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ddau </w:t>
                            </w:r>
                            <w:r w:rsidR="00AA766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ddis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. Gwnewch rifau dau ddigid, e.e. os 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rholio 6 a 4, gallai fod yn 64 neu'n 46. Os nad oes gennych chi ddau ddis, rholiwch un dis ddwywaith. Gofynnwch i'ch plentyn wneud un neu ragor o'r gweithgareddau isod.</w:t>
                            </w:r>
                          </w:p>
                          <w:p w14:paraId="53BEB81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Cyfrif ymlaen neu yn ôl o bob rhif fesul deg.</w:t>
                            </w:r>
                          </w:p>
                          <w:p w14:paraId="56A84296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Adio 19 i bob rhif yn ei ben/phen. 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(Ffordd gyflym yw adio 20 ac yna tynnu 1.)</w:t>
                            </w:r>
                          </w:p>
                          <w:p w14:paraId="100F493D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Tynnu 9 o bob rhif. 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(Ffordd gyflym yw tynnu 10 yna adio 1 yn ôl).</w:t>
                            </w:r>
                          </w:p>
                          <w:p w14:paraId="35796D59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Dyblu pob rhif.</w:t>
                            </w:r>
                          </w:p>
                          <w:p w14:paraId="0E64AE0D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Mathemateg cwpwrdd</w:t>
                            </w:r>
                          </w:p>
                          <w:p w14:paraId="4775DD79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edrych ar y pwysau sydd ar jariau, tuniau a phacedi yn y cwpwrdd bwyd, e.e.</w:t>
                            </w:r>
                          </w:p>
                          <w:p w14:paraId="0FBE400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tiwna mewn tun 185g</w:t>
                            </w:r>
                          </w:p>
                          <w:p w14:paraId="10AA2010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tomatos mewn tun 400g</w:t>
                            </w:r>
                          </w:p>
                          <w:p w14:paraId="699CB40B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jam 454g</w:t>
                            </w:r>
                          </w:p>
                          <w:p w14:paraId="3BB3E69C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Dewiswch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eitem. Gofynnwch i'ch plentyn eu rhoi mewn trefn. Ai'r eitem fwyaf yw'r drymaf?</w:t>
                            </w:r>
                          </w:p>
                          <w:p w14:paraId="7FA2B5A0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Ffracsiynau</w:t>
                            </w:r>
                          </w:p>
                          <w:p w14:paraId="201EBBDB" w14:textId="627B417F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yddiwch 12 botwm, neu glipiau papur neu ffa wedi'u sychu ac ati.</w:t>
                            </w:r>
                          </w:p>
                          <w:p w14:paraId="56197648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ddod o hyd i hanner y 12 peth.</w:t>
                            </w:r>
                          </w:p>
                          <w:p w14:paraId="29DB8B10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Yna chwarter yr un grŵp.</w:t>
                            </w:r>
                          </w:p>
                          <w:p w14:paraId="6672B5A8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Dewch o hyd i draean y grŵp cyfan.</w:t>
                            </w:r>
                          </w:p>
                          <w:p w14:paraId="59AFEDDC" w14:textId="58CDBD87" w:rsidR="006E085E" w:rsidRPr="005D030F" w:rsidRDefault="00D401C1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Ailadroddwch gyda</w:t>
                            </w:r>
                            <w:r w:rsidR="006E085E"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rhifau eraill.</w:t>
                            </w:r>
                          </w:p>
                          <w:p w14:paraId="4D44E61D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Bingo!</w:t>
                            </w:r>
                          </w:p>
                          <w:p w14:paraId="673CD48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 tabl 2 gan un person ac mae tabl 5 gan y person arall. Ysgrifennwch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yn y tabl hwnnw ar eich darn o bapur, e.e.</w:t>
                            </w:r>
                          </w:p>
                          <w:p w14:paraId="23B231C3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       4        8        10        16        18         20</w:t>
                            </w:r>
                          </w:p>
                          <w:p w14:paraId="062BBCD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un neu ddau ddis. Os 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dewis rholio dau ddis, adiwch y rhifau, e.e. rholio dau ddis, cael 3 a 4, adio'r rhain i wneud 7.</w:t>
                            </w:r>
                          </w:p>
                          <w:p w14:paraId="56F84405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Lluoswch y rhif hwnnw â 2 neu â 5 (hynny yw, â rhif eich tabl, e.e. 7 x 2 neu 7 x 5).</w:t>
                            </w:r>
                          </w:p>
                          <w:p w14:paraId="0D564B56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Os yw'r ateb ar eich papur, croeswch ef allan.</w:t>
                            </w:r>
                          </w:p>
                          <w:p w14:paraId="4294DBB6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 cyntaf i groesi allan pob un o'u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sy'n ennill.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28.35pt;margin-top:68.05pt;width:368.7pt;height:496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" filled="f" stroked="f">
                <v:textbox>
                  <w:txbxContent>
                    <w:p w14:paraId="7178F1EB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Gemau rhif</w:t>
                      </w:r>
                    </w:p>
                    <w:p w14:paraId="47E5BE34" w14:textId="02DD4856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ddau </w:t>
                      </w:r>
                      <w:r w:rsidR="00AA766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ddis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. Gwnewch rifau dau ddigid, e.e. os 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rholio 6 a 4, gallai fod yn 64 neu'n 46. Os nad oes gennych chi ddau ddis, rholiwch un dis ddwywaith. Gofynnwch i'ch plentyn wneud un neu ragor o'r gweithgareddau isod.</w:t>
                      </w:r>
                    </w:p>
                    <w:p w14:paraId="53BEB811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Cyfrif ymlaen neu yn ôl o bob rhif fesul deg.</w:t>
                      </w:r>
                    </w:p>
                    <w:p w14:paraId="56A84296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Adio 19 i bob rhif yn ei ben/phen. 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(Ffordd gyflym yw adio 20 ac yna tynnu 1.)</w:t>
                      </w:r>
                    </w:p>
                    <w:p w14:paraId="100F493D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Tynnu 9 o bob rhif. 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(Ffordd gyflym yw tynnu 10 yna adio 1 yn ôl).</w:t>
                      </w:r>
                    </w:p>
                    <w:p w14:paraId="35796D59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Dyblu pob rhif.</w:t>
                      </w:r>
                    </w:p>
                    <w:p w14:paraId="0E64AE0D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Mathemateg cwpwrdd</w:t>
                      </w:r>
                    </w:p>
                    <w:p w14:paraId="4775DD79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edrych ar y pwysau sydd ar jariau, tuniau a phacedi yn y cwpwrdd bwyd, e.e.</w:t>
                      </w:r>
                    </w:p>
                    <w:p w14:paraId="0FBE4001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tiwna mewn tun 185g</w:t>
                      </w:r>
                    </w:p>
                    <w:p w14:paraId="10AA2010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tomatos mewn tun 400g</w:t>
                      </w:r>
                    </w:p>
                    <w:p w14:paraId="699CB40B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jam 454g</w:t>
                      </w:r>
                    </w:p>
                    <w:p w14:paraId="3BB3E69C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Dewiswch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eitem. Gofynnwch i'ch plentyn eu rhoi mewn trefn. Ai'r eitem fwyaf yw'r drymaf?</w:t>
                      </w:r>
                    </w:p>
                    <w:p w14:paraId="7FA2B5A0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Ffracsiynau</w:t>
                      </w:r>
                    </w:p>
                    <w:p w14:paraId="201EBBDB" w14:textId="627B417F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yddiwch 12 botwm, neu glipiau papur neu ffa wedi'u sychu ac ati.</w:t>
                      </w:r>
                    </w:p>
                    <w:p w14:paraId="56197648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ddod o hyd i hanner y 12 peth.</w:t>
                      </w:r>
                    </w:p>
                    <w:p w14:paraId="29DB8B10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Yna chwarter yr un grŵp.</w:t>
                      </w:r>
                    </w:p>
                    <w:p w14:paraId="6672B5A8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Dewch o hyd i draean y grŵp cyfan.</w:t>
                      </w:r>
                    </w:p>
                    <w:p w14:paraId="59AFEDDC" w14:textId="58CDBD87" w:rsidR="006E085E" w:rsidRPr="005D030F" w:rsidRDefault="00D401C1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Ailadroddwch gyda</w:t>
                      </w:r>
                      <w:r w:rsidR="006E085E"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rhifau eraill.</w:t>
                      </w:r>
                    </w:p>
                    <w:p w14:paraId="4D44E61D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Bingo!</w:t>
                      </w:r>
                    </w:p>
                    <w:p w14:paraId="673CD48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 tabl 2 gan un person ac mae tabl 5 gan y person arall. Ysgrifennwch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yn y tabl hwnnw ar eich darn o bapur, e.e.</w:t>
                      </w:r>
                    </w:p>
                    <w:p w14:paraId="23B231C3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       4        8        10        16        18         20</w:t>
                      </w:r>
                    </w:p>
                    <w:p w14:paraId="062BBCD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un neu ddau ddis. Os 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dewis rholio dau ddis, adiwch y rhifau, e.e. rholio dau ddis, cael 3 a 4, adio'r rhain i wneud 7.</w:t>
                      </w:r>
                    </w:p>
                    <w:p w14:paraId="56F84405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Lluoswch y rhif hwnnw â 2 neu â 5 (hynny yw, â rhif eich tabl, e.e. 7 x 2 neu 7 x 5).</w:t>
                      </w:r>
                    </w:p>
                    <w:p w14:paraId="0D564B56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Os yw'r ateb ar eich papur, croeswch ef allan.</w:t>
                      </w:r>
                    </w:p>
                    <w:p w14:paraId="4294DBB6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 cyntaf i groesi allan pob un o'u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sy'n ennill.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E085E" w:rsidRPr="005D030F" w:rsidSect="008A1974">
      <w:headerReference w:type="even" r:id="rId12"/>
      <w:headerReference w:type="default" r:id="rId13"/>
      <w:footerReference w:type="even" r:id="rId14"/>
      <w:footerReference w:type="default" r:id="rId15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D32296" w14:textId="77777777" w:rsidR="002E3404" w:rsidRPr="005D030F" w:rsidRDefault="002E3404" w:rsidP="00312064">
      <w:pPr>
        <w:spacing w:after="0" w:line="240" w:lineRule="auto"/>
        <w:rPr>
          <w:lang w:val="cy-GB"/>
        </w:rPr>
      </w:pPr>
      <w:r w:rsidRPr="005D030F">
        <w:rPr>
          <w:lang w:val="cy-GB"/>
        </w:rPr>
        <w:separator/>
      </w:r>
    </w:p>
  </w:endnote>
  <w:endnote w:type="continuationSeparator" w:id="0">
    <w:p w14:paraId="6729AEE6" w14:textId="77777777" w:rsidR="002E3404" w:rsidRPr="005D030F" w:rsidRDefault="002E3404" w:rsidP="00312064">
      <w:pPr>
        <w:spacing w:after="0" w:line="240" w:lineRule="auto"/>
        <w:rPr>
          <w:lang w:val="cy-GB"/>
        </w:rPr>
      </w:pPr>
      <w:r w:rsidRPr="005D030F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085DF8" w:rsidRPr="005D030F" w:rsidRDefault="00085DF8">
    <w:pPr>
      <w:pStyle w:val="Footer"/>
      <w:rPr>
        <w:lang w:val="cy-GB"/>
      </w:rPr>
    </w:pP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085DF8" w:rsidRPr="005D030F" w:rsidRDefault="00085DF8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5D030F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085DF8" w:rsidRPr="005D030F" w:rsidRDefault="00085DF8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5D030F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085DF8" w:rsidRPr="005D030F" w:rsidRDefault="00085DF8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5D030F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085DF8" w:rsidRPr="005D030F" w:rsidRDefault="00085DF8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5D030F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5057BE8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3CC593A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5D030F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085DF8" w:rsidRPr="005D030F" w:rsidRDefault="00085DF8">
    <w:pPr>
      <w:pStyle w:val="Footer"/>
      <w:rPr>
        <w:lang w:val="cy-GB"/>
      </w:rPr>
    </w:pPr>
    <w:r w:rsidRPr="005D030F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085DF8" w:rsidRPr="00AF44A3" w:rsidRDefault="00085DF8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085DF8" w:rsidRPr="00AF44A3" w:rsidRDefault="00085DF8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085DF8" w:rsidRPr="00AF44A3" w:rsidRDefault="00085DF8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085DF8" w:rsidRPr="00AF44A3" w:rsidRDefault="00085DF8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D2AED" w14:textId="77777777" w:rsidR="002E3404" w:rsidRPr="005D030F" w:rsidRDefault="002E3404" w:rsidP="00312064">
      <w:pPr>
        <w:spacing w:after="0" w:line="240" w:lineRule="auto"/>
        <w:rPr>
          <w:lang w:val="cy-GB"/>
        </w:rPr>
      </w:pPr>
      <w:r w:rsidRPr="005D030F">
        <w:rPr>
          <w:lang w:val="cy-GB"/>
        </w:rPr>
        <w:separator/>
      </w:r>
    </w:p>
  </w:footnote>
  <w:footnote w:type="continuationSeparator" w:id="0">
    <w:p w14:paraId="04700735" w14:textId="77777777" w:rsidR="002E3404" w:rsidRPr="005D030F" w:rsidRDefault="002E3404" w:rsidP="00312064">
      <w:pPr>
        <w:spacing w:after="0" w:line="240" w:lineRule="auto"/>
        <w:rPr>
          <w:lang w:val="cy-GB"/>
        </w:rPr>
      </w:pPr>
      <w:r w:rsidRPr="005D030F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085DF8" w:rsidRPr="005D030F" w:rsidRDefault="00085DF8" w:rsidP="008A1974">
    <w:pPr>
      <w:pStyle w:val="Header"/>
      <w:rPr>
        <w:lang w:val="cy-GB"/>
      </w:rPr>
    </w:pPr>
    <w:r w:rsidRPr="005D030F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48DFFFB6" w:rsidR="00085DF8" w:rsidRPr="005D030F" w:rsidRDefault="00085DF8">
    <w:pPr>
      <w:pStyle w:val="Header"/>
      <w:rPr>
        <w:lang w:val="cy-GB"/>
      </w:rPr>
    </w:pPr>
    <w:r w:rsidRPr="005D030F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19DF63E3">
          <wp:simplePos x="0" y="0"/>
          <wp:positionH relativeFrom="column">
            <wp:posOffset>4431030</wp:posOffset>
          </wp:positionH>
          <wp:positionV relativeFrom="paragraph">
            <wp:posOffset>-608770</wp:posOffset>
          </wp:positionV>
          <wp:extent cx="5333071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68268AB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2BD40C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5D030F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085DF8" w:rsidRPr="005D030F" w:rsidRDefault="00085DF8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5D030F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5D030F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Support </w:t>
                          </w:r>
                          <w:proofErr w:type="spellStart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085DF8" w:rsidRPr="005D030F" w:rsidRDefault="00085DF8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5D030F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5D030F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085DF8" w:rsidRPr="005D030F" w:rsidRDefault="00085DF8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085DF8" w:rsidRPr="005D030F" w:rsidRDefault="00085DF8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5D030F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5D030F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5D030F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085DF8" w:rsidRPr="005D030F" w:rsidRDefault="00085DF8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5D030F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5D030F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5D030F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085DF8" w:rsidRPr="005D030F" w:rsidRDefault="00085DF8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5D030F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030F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957AFFA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593817">
      <w:rPr>
        <w:lang w:val="cy-GB"/>
      </w:rPr>
      <w:t>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3"/>
  </w:num>
  <w:num w:numId="4">
    <w:abstractNumId w:val="10"/>
  </w:num>
  <w:num w:numId="5">
    <w:abstractNumId w:val="21"/>
  </w:num>
  <w:num w:numId="6">
    <w:abstractNumId w:val="26"/>
  </w:num>
  <w:num w:numId="7">
    <w:abstractNumId w:val="14"/>
  </w:num>
  <w:num w:numId="8">
    <w:abstractNumId w:val="12"/>
  </w:num>
  <w:num w:numId="9">
    <w:abstractNumId w:val="3"/>
  </w:num>
  <w:num w:numId="10">
    <w:abstractNumId w:val="27"/>
  </w:num>
  <w:num w:numId="11">
    <w:abstractNumId w:val="2"/>
  </w:num>
  <w:num w:numId="12">
    <w:abstractNumId w:val="18"/>
  </w:num>
  <w:num w:numId="13">
    <w:abstractNumId w:val="4"/>
  </w:num>
  <w:num w:numId="14">
    <w:abstractNumId w:val="8"/>
  </w:num>
  <w:num w:numId="15">
    <w:abstractNumId w:val="20"/>
  </w:num>
  <w:num w:numId="16">
    <w:abstractNumId w:val="16"/>
  </w:num>
  <w:num w:numId="17">
    <w:abstractNumId w:val="0"/>
  </w:num>
  <w:num w:numId="18">
    <w:abstractNumId w:val="6"/>
  </w:num>
  <w:num w:numId="19">
    <w:abstractNumId w:val="19"/>
  </w:num>
  <w:num w:numId="20">
    <w:abstractNumId w:val="5"/>
  </w:num>
  <w:num w:numId="21">
    <w:abstractNumId w:val="13"/>
  </w:num>
  <w:num w:numId="22">
    <w:abstractNumId w:val="17"/>
  </w:num>
  <w:num w:numId="23">
    <w:abstractNumId w:val="9"/>
  </w:num>
  <w:num w:numId="24">
    <w:abstractNumId w:val="15"/>
  </w:num>
  <w:num w:numId="25">
    <w:abstractNumId w:val="24"/>
  </w:num>
  <w:num w:numId="26">
    <w:abstractNumId w:val="7"/>
  </w:num>
  <w:num w:numId="27">
    <w:abstractNumId w:val="1"/>
  </w:num>
  <w:num w:numId="28">
    <w:abstractNumId w:val="2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85DF8"/>
    <w:rsid w:val="00094387"/>
    <w:rsid w:val="00142268"/>
    <w:rsid w:val="00186203"/>
    <w:rsid w:val="002A270E"/>
    <w:rsid w:val="002D51A2"/>
    <w:rsid w:val="002E3404"/>
    <w:rsid w:val="00305839"/>
    <w:rsid w:val="00312064"/>
    <w:rsid w:val="0032274E"/>
    <w:rsid w:val="00396861"/>
    <w:rsid w:val="00414D13"/>
    <w:rsid w:val="0043117D"/>
    <w:rsid w:val="004B1209"/>
    <w:rsid w:val="004B32E6"/>
    <w:rsid w:val="004B3A43"/>
    <w:rsid w:val="0051169C"/>
    <w:rsid w:val="00593817"/>
    <w:rsid w:val="005D030F"/>
    <w:rsid w:val="006471EA"/>
    <w:rsid w:val="006D17CF"/>
    <w:rsid w:val="006D71B3"/>
    <w:rsid w:val="006E085E"/>
    <w:rsid w:val="00710C75"/>
    <w:rsid w:val="00796B3E"/>
    <w:rsid w:val="00890C10"/>
    <w:rsid w:val="008A1974"/>
    <w:rsid w:val="00A11CEB"/>
    <w:rsid w:val="00A34C86"/>
    <w:rsid w:val="00A460F1"/>
    <w:rsid w:val="00AA766E"/>
    <w:rsid w:val="00AF44A3"/>
    <w:rsid w:val="00B06898"/>
    <w:rsid w:val="00BB1E96"/>
    <w:rsid w:val="00BB3FAD"/>
    <w:rsid w:val="00BE2A86"/>
    <w:rsid w:val="00C00592"/>
    <w:rsid w:val="00C519A5"/>
    <w:rsid w:val="00C57936"/>
    <w:rsid w:val="00CC711E"/>
    <w:rsid w:val="00CC7E03"/>
    <w:rsid w:val="00D401C1"/>
    <w:rsid w:val="00DC4482"/>
    <w:rsid w:val="00E2567F"/>
    <w:rsid w:val="00E602C3"/>
    <w:rsid w:val="00E93755"/>
    <w:rsid w:val="00EB57CC"/>
    <w:rsid w:val="00F24946"/>
    <w:rsid w:val="00F63640"/>
    <w:rsid w:val="00F76215"/>
    <w:rsid w:val="00FA3FA3"/>
    <w:rsid w:val="00FC7F5C"/>
    <w:rsid w:val="00FD6E5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9E890BF-EDD7-43BE-B5C9-92641B503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4E8DC83B</Template>
  <TotalTime>1</TotalTime>
  <Pages>2</Pages>
  <Words>4</Words>
  <Characters>28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31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2</cp:revision>
  <dcterms:created xsi:type="dcterms:W3CDTF">2015-07-07T07:20:00Z</dcterms:created>
  <dcterms:modified xsi:type="dcterms:W3CDTF">2015-07-07T07:20:00Z</dcterms:modified>
</cp:coreProperties>
</file>