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F937E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B1EB825" wp14:editId="048B3006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C04B37" w14:textId="44CD91DA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967CB2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967CB2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="00967CB2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ar gyfer eich plentyn</w:t>
                            </w:r>
                            <w:bookmarkStart w:id="0" w:name="_GoBack"/>
                            <w:bookmarkEnd w:id="0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6D127995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78CF4C07" w14:textId="5CE069C8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000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3A48EF8" w14:textId="2846FBD8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ac amcangyfrif gyda rhifau hyd at 1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000.</w:t>
                            </w:r>
                          </w:p>
                          <w:p w14:paraId="1B0DA5A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meddwl i alw tablau lluosi 2, 3, 4, 5, 6, a 10 i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rhannu.</w:t>
                            </w:r>
                          </w:p>
                          <w:p w14:paraId="7597A35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a rhannu rhifau â 10 a 100.</w:t>
                            </w:r>
                          </w:p>
                          <w:p w14:paraId="55616378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o fewn 1 000.</w:t>
                            </w:r>
                          </w:p>
                          <w:p w14:paraId="1431D4FA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rhif 2 ddigid at, neu dynnu rhif 2 ddigid o, rif 3 digid drwy ddefnyddio dull meddwl neu ysgrifenedig priodol.</w:t>
                            </w:r>
                          </w:p>
                          <w:p w14:paraId="56C4414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meddwl i luosi a rhannu rhifau 2 ddigid â rhifau 1 digid.</w:t>
                            </w:r>
                          </w:p>
                          <w:p w14:paraId="42082A9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 neu'r 100 agosaf.</w:t>
                            </w:r>
                          </w:p>
                          <w:p w14:paraId="4E55A8E2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arian i dalu am eitemau hyd at £10 a chyfrifo'r newid.</w:t>
                            </w:r>
                          </w:p>
                          <w:p w14:paraId="473CC662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Trefnu a chymharu eitemau hyd at £100.</w:t>
                            </w:r>
                          </w:p>
                          <w:p w14:paraId="0193871B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13B2C0B2" w14:textId="46384D4F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pren mesur i fesur i'r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mm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agosaf a chofnodi drwy ddefnyddio cymysgedd o unedau, e.e. 1cm 3mm.</w:t>
                            </w:r>
                          </w:p>
                          <w:p w14:paraId="4B9734BF" w14:textId="78FAA03E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cloriannau â rhaniadau i bwyso gwrthrychau i'r 5g, 10g,  25g neu 100g agosaf.</w:t>
                            </w:r>
                          </w:p>
                          <w:p w14:paraId="02CF5EB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Mesur cynwyseddau i'r 50ml neu'r 100ml agosaf.</w:t>
                            </w:r>
                          </w:p>
                          <w:p w14:paraId="6870594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391D1238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Cyflwyno data drwy ddefnyddio rhestrau, siartiau cyfrif, tablau, diagramau, siartiau bar, pictogramau a diagramau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Venn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Carroll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B50C5A3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siartiau, amserlenni, diagramau a graffiau.</w:t>
                            </w:r>
                          </w:p>
                          <w:p w14:paraId="54BAC92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1CC35C7F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0DC035A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21D60B86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2B84E9B3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75C04B37" w14:textId="44CD91DA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967CB2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967CB2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="00967CB2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ar gyfer eich plentyn</w:t>
                      </w:r>
                      <w:bookmarkStart w:id="1" w:name="_GoBack"/>
                      <w:bookmarkEnd w:id="1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6D127995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78CF4C07" w14:textId="5CE069C8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000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3A48EF8" w14:textId="2846FBD8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ac amcangyfrif gyda rhifau hyd at 1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000.</w:t>
                      </w:r>
                    </w:p>
                    <w:p w14:paraId="1B0DA5A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meddwl i alw tablau lluosi 2, 3, 4, 5, 6, a 10 i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rhannu.</w:t>
                      </w:r>
                    </w:p>
                    <w:p w14:paraId="7597A35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a rhannu rhifau â 10 a 100.</w:t>
                      </w:r>
                    </w:p>
                    <w:p w14:paraId="55616378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o fewn 1 000.</w:t>
                      </w:r>
                    </w:p>
                    <w:p w14:paraId="1431D4FA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 rhif 2 ddigid at, neu dynnu rhif 2 ddigid o, rif 3 digid drwy ddefnyddio dull meddwl neu ysgrifenedig priodol.</w:t>
                      </w:r>
                    </w:p>
                    <w:p w14:paraId="56C4414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meddwl i luosi a rhannu rhifau 2 ddigid â rhifau 1 digid.</w:t>
                      </w:r>
                    </w:p>
                    <w:p w14:paraId="42082A9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 neu'r 100 agosaf.</w:t>
                      </w:r>
                    </w:p>
                    <w:p w14:paraId="4E55A8E2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arian i dalu am eitemau hyd at £10 a chyfrifo'r newid.</w:t>
                      </w:r>
                    </w:p>
                    <w:p w14:paraId="473CC662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Trefnu a chymharu eitemau hyd at £100.</w:t>
                      </w:r>
                    </w:p>
                    <w:p w14:paraId="0193871B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13B2C0B2" w14:textId="46384D4F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pren mesur i fesur i'r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mm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agosaf a chofnodi drwy ddefnyddio cymysgedd o unedau, e.e. 1cm 3mm.</w:t>
                      </w:r>
                    </w:p>
                    <w:p w14:paraId="4B9734BF" w14:textId="78FAA03E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cloriannau â rhaniadau i bwyso gwrthrychau i'r 5g, 10g,  25g neu 100g agosaf.</w:t>
                      </w:r>
                    </w:p>
                    <w:p w14:paraId="02CF5EB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Mesur cynwyseddau i'r 50ml neu'r 100ml agosaf.</w:t>
                      </w:r>
                    </w:p>
                    <w:p w14:paraId="6870594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391D1238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Cyflwyno data drwy ddefnyddio rhestrau, siartiau cyfrif, tablau, diagramau, siartiau bar, pictogramau a diagramau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Venn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Carroll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B50C5A3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siartiau, amserlenni, diagramau a graffiau.</w:t>
                      </w:r>
                    </w:p>
                    <w:p w14:paraId="54BAC92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1CC35C7F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0DC035A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21D60B86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2B84E9B3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2A2263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ABDFBB7" wp14:editId="156E9BC3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63F96" w14:textId="5CA2F970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967CB2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 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25063F96" w14:textId="5CA2F970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967CB2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 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761319" w14:textId="77777777" w:rsidR="007A5404" w:rsidRPr="00243EAE" w:rsidRDefault="007A5404" w:rsidP="007A5404">
      <w:pPr>
        <w:rPr>
          <w:lang w:val="cy-GB"/>
        </w:rPr>
      </w:pPr>
    </w:p>
    <w:p w14:paraId="6AC76578" w14:textId="77777777" w:rsidR="007A5404" w:rsidRPr="00243EAE" w:rsidRDefault="007A5404" w:rsidP="007A5404">
      <w:pPr>
        <w:rPr>
          <w:lang w:val="cy-GB"/>
        </w:rPr>
      </w:pPr>
    </w:p>
    <w:p w14:paraId="7E8CA00E" w14:textId="77777777" w:rsidR="007A5404" w:rsidRPr="00243EAE" w:rsidRDefault="007A5404" w:rsidP="007A5404">
      <w:pPr>
        <w:rPr>
          <w:lang w:val="cy-GB"/>
        </w:rPr>
      </w:pPr>
    </w:p>
    <w:p w14:paraId="73E535D7" w14:textId="77777777" w:rsidR="007A5404" w:rsidRPr="00243EAE" w:rsidRDefault="007A5404" w:rsidP="007A5404">
      <w:pPr>
        <w:rPr>
          <w:lang w:val="cy-GB"/>
        </w:rPr>
      </w:pPr>
    </w:p>
    <w:p w14:paraId="3B4F6394" w14:textId="77777777" w:rsidR="007A5404" w:rsidRPr="00243EAE" w:rsidRDefault="007A5404" w:rsidP="007A5404">
      <w:pPr>
        <w:rPr>
          <w:lang w:val="cy-GB"/>
        </w:rPr>
      </w:pPr>
    </w:p>
    <w:p w14:paraId="6FAC02F3" w14:textId="77777777" w:rsidR="007A5404" w:rsidRPr="00243EAE" w:rsidRDefault="007A5404" w:rsidP="007A5404">
      <w:pPr>
        <w:rPr>
          <w:lang w:val="cy-GB"/>
        </w:rPr>
      </w:pPr>
    </w:p>
    <w:p w14:paraId="34FA0A7B" w14:textId="77777777" w:rsidR="007A5404" w:rsidRPr="00243EAE" w:rsidRDefault="007A5404" w:rsidP="007A5404">
      <w:pPr>
        <w:rPr>
          <w:lang w:val="cy-GB"/>
        </w:rPr>
      </w:pPr>
    </w:p>
    <w:p w14:paraId="7770E13A" w14:textId="77777777" w:rsidR="007A5404" w:rsidRPr="00243EAE" w:rsidRDefault="007A5404" w:rsidP="007A5404">
      <w:pPr>
        <w:rPr>
          <w:lang w:val="cy-GB"/>
        </w:rPr>
      </w:pPr>
    </w:p>
    <w:p w14:paraId="407D7863" w14:textId="77777777" w:rsidR="007A5404" w:rsidRPr="00243EAE" w:rsidRDefault="007A5404" w:rsidP="007A5404">
      <w:pPr>
        <w:rPr>
          <w:lang w:val="cy-GB"/>
        </w:rPr>
      </w:pPr>
    </w:p>
    <w:p w14:paraId="288053A5" w14:textId="77777777" w:rsidR="007A5404" w:rsidRPr="00243EAE" w:rsidRDefault="007A5404" w:rsidP="007A5404">
      <w:pPr>
        <w:rPr>
          <w:lang w:val="cy-GB"/>
        </w:rPr>
      </w:pPr>
    </w:p>
    <w:p w14:paraId="5E15A713" w14:textId="77777777" w:rsidR="007A5404" w:rsidRPr="00243EAE" w:rsidRDefault="007A5404" w:rsidP="007A5404">
      <w:pPr>
        <w:rPr>
          <w:lang w:val="cy-GB"/>
        </w:rPr>
      </w:pPr>
    </w:p>
    <w:p w14:paraId="7FB75E56" w14:textId="77777777" w:rsidR="007A5404" w:rsidRPr="00243EAE" w:rsidRDefault="007A5404" w:rsidP="007A5404">
      <w:pPr>
        <w:rPr>
          <w:lang w:val="cy-GB"/>
        </w:rPr>
      </w:pPr>
    </w:p>
    <w:p w14:paraId="38AB12A9" w14:textId="77777777" w:rsidR="007A5404" w:rsidRPr="00243EAE" w:rsidRDefault="007A5404" w:rsidP="007A5404">
      <w:pPr>
        <w:rPr>
          <w:lang w:val="cy-GB"/>
        </w:rPr>
      </w:pPr>
    </w:p>
    <w:p w14:paraId="15F7BC2F" w14:textId="77777777" w:rsidR="007A5404" w:rsidRPr="00243EAE" w:rsidRDefault="007A5404" w:rsidP="007A5404">
      <w:pPr>
        <w:rPr>
          <w:lang w:val="cy-GB"/>
        </w:rPr>
      </w:pPr>
    </w:p>
    <w:p w14:paraId="5BFB01EF" w14:textId="77777777" w:rsidR="007A5404" w:rsidRPr="00243EAE" w:rsidRDefault="007A5404" w:rsidP="007A5404">
      <w:pPr>
        <w:rPr>
          <w:lang w:val="cy-GB"/>
        </w:rPr>
      </w:pPr>
    </w:p>
    <w:p w14:paraId="478603C4" w14:textId="77777777" w:rsidR="007A5404" w:rsidRPr="00243EAE" w:rsidRDefault="007A5404" w:rsidP="007A5404">
      <w:pPr>
        <w:rPr>
          <w:lang w:val="cy-GB"/>
        </w:rPr>
      </w:pPr>
    </w:p>
    <w:p w14:paraId="7B4B5D27" w14:textId="77777777" w:rsidR="007A5404" w:rsidRPr="00243EAE" w:rsidRDefault="007A5404" w:rsidP="007A5404">
      <w:pPr>
        <w:rPr>
          <w:lang w:val="cy-GB"/>
        </w:rPr>
      </w:pPr>
    </w:p>
    <w:p w14:paraId="1541910A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F5A3A1E" wp14:editId="5374662A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222D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61C0CCDB" w14:textId="77777777" w:rsidR="007A5404" w:rsidRPr="00243EAE" w:rsidRDefault="007A5404" w:rsidP="007A5404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7BC222D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61C0CCDB" w14:textId="77777777" w:rsidR="007A5404" w:rsidRPr="00243EAE" w:rsidRDefault="007A5404" w:rsidP="007A5404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F65E774" w14:textId="77777777" w:rsidR="007A5404" w:rsidRPr="00243EAE" w:rsidRDefault="007A5404" w:rsidP="007A5404">
      <w:pPr>
        <w:rPr>
          <w:lang w:val="cy-GB"/>
        </w:rPr>
      </w:pPr>
    </w:p>
    <w:p w14:paraId="536D172B" w14:textId="10214184" w:rsidR="007A5404" w:rsidRPr="00243EAE" w:rsidRDefault="007A5404" w:rsidP="007A5404">
      <w:pPr>
        <w:spacing w:after="0" w:line="240" w:lineRule="auto"/>
        <w:rPr>
          <w:lang w:val="cy-GB"/>
        </w:rPr>
      </w:pPr>
      <w:r w:rsidRPr="00243EAE">
        <w:rPr>
          <w:lang w:val="cy-GB"/>
        </w:rPr>
        <w:br w:type="page"/>
      </w:r>
      <w:r w:rsidR="00FF5A78" w:rsidRPr="00243EAE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033ED78" wp14:editId="1195DFCA">
            <wp:simplePos x="0" y="0"/>
            <wp:positionH relativeFrom="column">
              <wp:posOffset>7831455</wp:posOffset>
            </wp:positionH>
            <wp:positionV relativeFrom="paragraph">
              <wp:posOffset>241300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EA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3804E39" wp14:editId="072AE3DA">
            <wp:simplePos x="0" y="0"/>
            <wp:positionH relativeFrom="column">
              <wp:posOffset>2693931</wp:posOffset>
            </wp:positionH>
            <wp:positionV relativeFrom="paragraph">
              <wp:posOffset>4192905</wp:posOffset>
            </wp:positionV>
            <wp:extent cx="1431876" cy="13244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876" cy="132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76EDCEB" wp14:editId="731E2C7D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FD38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Mesur</w:t>
                            </w:r>
                          </w:p>
                          <w:p w14:paraId="0EE310C7" w14:textId="27A941C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d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 mesur sy'n dangos centimetrau.</w:t>
                            </w:r>
                          </w:p>
                          <w:p w14:paraId="38076C3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 eich tro, mesurwch hyd gwahanol wrthrychau, e.e. hyd soffa, lled bwrdd, hyd bath, uchder drws.</w:t>
                            </w:r>
                          </w:p>
                          <w:p w14:paraId="0FD09172" w14:textId="3D71B5AD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Cofnodwch y mesuriad mewn centimetrau, neu fetrau a chentimet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rau os yw dros fetr, e.e. os yw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bath yn 165cm o hyd, gallech 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nodi 1m 65cm (neu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1.65m).</w:t>
                            </w:r>
                          </w:p>
                          <w:p w14:paraId="4F686CB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Ysgrifennwch y mesuriadau i gyd yn eu trefn.</w:t>
                            </w:r>
                          </w:p>
                          <w:p w14:paraId="7420CD46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Edrych o gwmpas</w:t>
                            </w:r>
                          </w:p>
                          <w:p w14:paraId="296FFA3B" w14:textId="5A720DE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ystafell gartref.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Heriwch eich plentyn i ddod o hyd i 20 ongl sgwâr ynddi.</w:t>
                            </w:r>
                          </w:p>
                          <w:p w14:paraId="47DF706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Parau hyd at 100</w:t>
                            </w:r>
                          </w:p>
                          <w:p w14:paraId="61E786B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Gêm i ddau chwaraewr yw hon.</w:t>
                            </w:r>
                          </w:p>
                          <w:p w14:paraId="0A27106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pob un yn tynnu llun 10 cylch. Ysgrifennwch rif dau ddigid gwahanol ym mhob cylch - ond nid rhif 'deg' (10, 20, 30, 40...). Yn eich tro, dewiswch un o rifau'r chwaraewr arall.</w:t>
                            </w:r>
                          </w:p>
                          <w:p w14:paraId="17AC88DF" w14:textId="798D8BEB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Yna rhaid i'r chwaraewr arall ddweud beth sydd i'w adio at y rhif hwnnw i wneud 100, e.e. dewis 64,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36.</w:t>
                            </w:r>
                          </w:p>
                          <w:p w14:paraId="510BA3DC" w14:textId="63AF7E5E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Os yw'r chwaraewr arall yn gywir, mae'n croesi'r rhif a ddewiswyd allan.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 cyntaf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roesi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allan sy'n ennill.</w:t>
                            </w:r>
                          </w:p>
                          <w:p w14:paraId="469A0863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1</w:t>
                            </w:r>
                          </w:p>
                          <w:p w14:paraId="1E40932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tua 20 botwm neu ddarn arian arnoch.</w:t>
                            </w:r>
                          </w:p>
                          <w:p w14:paraId="2E5A5387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ddau ddis i wneud rhif dau ddigid, e.e. os 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4 a 1, gallai fod yn 41 neu'n 14. Adiwch y ddau rif hyn yn eich pen. Os 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ennill botwm. Dywedwch wrth eich partner sut gweithioch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sym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allan.</w:t>
                            </w:r>
                          </w:p>
                          <w:p w14:paraId="5A432E65" w14:textId="2AC72A94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cyntaf </w:t>
                            </w:r>
                            <w:r w:rsidR="0004615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ael 10 botwm sy'n ennill.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Nawr ceisiwch dynnu'r rhif llai o'r un mwy.</w:t>
                            </w:r>
                          </w:p>
                          <w:p w14:paraId="5E57B60D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2</w:t>
                            </w:r>
                          </w:p>
                          <w:p w14:paraId="65EFF6FF" w14:textId="15F4DC55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Rhowch rai dominos wyneb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i waered a’u cymysgu.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Mae pob un yn dewis 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Lluoswch y ddau rif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sydd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eich 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Mae pwy bynnag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ateb mwyaf yn cadw'r ddau ddomino.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Yr enillydd yw'r un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nifer mwyaf o ddominos pan fyddan nhw i gyd wedi cael eu defnyddio.</w:t>
                            </w:r>
                          </w:p>
                          <w:p w14:paraId="41E3928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28.35pt;margin-top:68pt;width:368.7pt;height:523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" filled="f" stroked="f">
                <v:textbox>
                  <w:txbxContent>
                    <w:p w14:paraId="3C7FD38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Mesur</w:t>
                      </w:r>
                    </w:p>
                    <w:p w14:paraId="0EE310C7" w14:textId="27A941C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Defnyddiwch d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p mesur sy'n dangos centimetrau.</w:t>
                      </w:r>
                    </w:p>
                    <w:p w14:paraId="38076C3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 eich tro, mesurwch hyd gwahanol wrthrychau, e.e. hyd soffa, lled bwrdd, hyd bath, uchder drws.</w:t>
                      </w:r>
                    </w:p>
                    <w:p w14:paraId="0FD09172" w14:textId="3D71B5AD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Cofnodwch y mesuriad mewn centimetrau, neu fetrau a chentimet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rau os yw dros fetr, e.e. os yw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bath yn 165cm o hyd, gallech 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nodi 1m 65cm (neu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1.65m).</w:t>
                      </w:r>
                    </w:p>
                    <w:p w14:paraId="4F686CB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Ysgrifennwch y mesuriadau i gyd yn eu trefn.</w:t>
                      </w:r>
                    </w:p>
                    <w:p w14:paraId="7420CD46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Edrych o gwmpas</w:t>
                      </w:r>
                    </w:p>
                    <w:p w14:paraId="296FFA3B" w14:textId="5A720DE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Dewiswch ystafell gartref.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Heriwch eich plentyn i ddod o hyd i 20 ongl sgwâr ynddi.</w:t>
                      </w:r>
                    </w:p>
                    <w:p w14:paraId="47DF706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Parau hyd at 100</w:t>
                      </w:r>
                    </w:p>
                    <w:p w14:paraId="61E786B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Gêm i ddau chwaraewr yw hon.</w:t>
                      </w:r>
                    </w:p>
                    <w:p w14:paraId="0A27106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pob un yn tynnu llun 10 cylch. Ysgrifennwch rif dau ddigid gwahanol ym mhob cylch - ond nid rhif 'deg' (10, 20, 30, 40...). Yn eich tro, dewiswch un o rifau'r chwaraewr arall.</w:t>
                      </w:r>
                    </w:p>
                    <w:p w14:paraId="17AC88DF" w14:textId="798D8BEB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Yna rhaid i'r chwaraewr arall ddweud beth sydd i'w adio at y rhif hwnnw i wneud 100, e.e. dewis 64,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36.</w:t>
                      </w:r>
                    </w:p>
                    <w:p w14:paraId="510BA3DC" w14:textId="63AF7E5E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Os yw'r chwaraewr arall yn gywir, mae'n croesi'r rhif a ddewiswyd allan.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 cyntaf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 g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roesi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allan sy'n ennill.</w:t>
                      </w:r>
                    </w:p>
                    <w:p w14:paraId="469A0863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1</w:t>
                      </w:r>
                    </w:p>
                    <w:p w14:paraId="1E40932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tua 20 botwm neu ddarn arian arnoch.</w:t>
                      </w:r>
                    </w:p>
                    <w:p w14:paraId="2E5A5387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ddau ddis i wneud rhif dau ddigid, e.e. os 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4 a 1, gallai fod yn 41 neu'n 14. Adiwch y ddau rif hyn yn eich pen. Os 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ennill botwm. Dywedwch wrth eich partner sut gweithioch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sym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allan.</w:t>
                      </w:r>
                    </w:p>
                    <w:p w14:paraId="5A432E65" w14:textId="2AC72A94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cyntaf </w:t>
                      </w:r>
                      <w:r w:rsidR="0004615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 g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ael 10 botwm sy'n ennill.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Nawr ceisiwch dynnu'r rhif llai o'r un mwy.</w:t>
                      </w:r>
                      <w:bookmarkStart w:id="1" w:name="_GoBack"/>
                      <w:bookmarkEnd w:id="1"/>
                    </w:p>
                    <w:p w14:paraId="5E57B60D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2</w:t>
                      </w:r>
                    </w:p>
                    <w:p w14:paraId="65EFF6FF" w14:textId="15F4DC55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Rhowch rai dominos wyneb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i waered a’u cymysgu.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Mae pob un yn dewis 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Lluoswch y ddau rif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sydd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ar eich 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Mae pwy bynnag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ateb mwyaf yn cadw'r ddau ddomino.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Yr enillydd yw'r un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nifer mwyaf o ddominos pan fyddan nhw i gyd wedi cael eu defnyddio.</w:t>
                      </w:r>
                    </w:p>
                    <w:p w14:paraId="41E3928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79DA0AF" wp14:editId="66DB180D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247765"/>
                <wp:effectExtent l="0" t="0" r="0" b="63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24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78B1C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3</w:t>
                            </w:r>
                          </w:p>
                          <w:p w14:paraId="7B495212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dri dis. Os mai un dis yn unig sydd gennych chi, rholiwch ef dair gwaith.</w:t>
                            </w:r>
                          </w:p>
                          <w:p w14:paraId="46DE6583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Gwnewch rifau tri digid, e.e. os rholiwch chi 2, 4 a 6,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gallech chi wneud 246, 264, 426, 462, 624 a 642.</w:t>
                            </w:r>
                          </w:p>
                          <w:p w14:paraId="5CE93EDC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dalgrynnu'r rhif tri digid i'r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lluosrif 10 agosaf. Gwiriwch a yw'n gywir, e.e.</w:t>
                            </w:r>
                          </w:p>
                          <w:p w14:paraId="7B1D69D1" w14:textId="33A34DA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76 i'r lluosrif 10 agosaf yw 80.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134 i'r lluosrif 10 agosaf yw 130.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(Mae rhif sy'n gorffen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5 bob amser yn talgrynnu.)</w:t>
                            </w:r>
                          </w:p>
                          <w:p w14:paraId="32716658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eto. Y tro hwn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talgrynnwch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rifau tri digid i'r 100 agosaf.</w:t>
                            </w:r>
                          </w:p>
                          <w:p w14:paraId="43701BB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Mygiau</w:t>
                            </w:r>
                          </w:p>
                          <w:p w14:paraId="3EE3AB26" w14:textId="4424BFD0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jwg mesur 1 litr arnoch a detholiad o fygiau, cwpanau neu ficeri.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Gofynnwch i'ch plentyn lenwi mwg â dŵr.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Arllwyswch y dŵr yn ofalus i mewn i'r jwg.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Darllenwch y mesuriad i'r 10 mililitr agosaf.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Ysgrifennwch y mes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uriad ar ddarn o bapur.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Gwnewch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hyn i bob mwg neu gwpan.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Nawr gofynnwch i'ch plentyn ysgrifennu'r mesuriadau i gyd yn eu trefn.</w:t>
                            </w:r>
                          </w:p>
                          <w:p w14:paraId="6A77C6E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Gwneud cyfanswm</w:t>
                            </w:r>
                          </w:p>
                          <w:p w14:paraId="10159AC8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angen dis ar bob chwaraewr.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Dywedwch: Ewch! Yna mae pob un yn rholio dis ar yr un pryd.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Adiwch bob un o'r rhifau sydd yn y golwg ar eich dis chi eich hun, ar yr ochrau yn ogystal ag ar y top.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Mae pwy bynnag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cyfanswm uchaf yn sgorio 1 pwynt.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 cyntaf i gyrraedd 10 pwynt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30" type="#_x0000_t202" style="position:absolute;margin-left:449.35pt;margin-top:68.05pt;width:365.65pt;height:491.9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" filled="f" stroked="f">
                <v:textbox>
                  <w:txbxContent>
                    <w:p w14:paraId="5278B1C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3</w:t>
                      </w:r>
                    </w:p>
                    <w:p w14:paraId="7B495212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Defnyddiwch dri dis. Os mai un dis yn unig sydd gennych chi, rholiwch ef dair gwaith.</w:t>
                      </w:r>
                    </w:p>
                    <w:p w14:paraId="46DE6583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Gwnewch rifau tri digid, e.e. os rholiwch chi 2, 4 a 6,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gallech chi wneud 246, 264, 426, 462, 624 a 642.</w:t>
                      </w:r>
                    </w:p>
                    <w:p w14:paraId="5CE93EDC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i'ch plentyn dalgrynnu'r rhif tri digid i'r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lluosrif 10 agosaf. Gwiriwch a yw'n gywir, e.e.</w:t>
                      </w:r>
                    </w:p>
                    <w:p w14:paraId="7B1D69D1" w14:textId="33A34DA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76 i'r lluosrif 10 agosaf yw 80.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134 i'r lluosrif 10 agosaf yw 130.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(Mae rhif sy'n gorffen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5 bob amser yn talgrynnu.)</w:t>
                      </w:r>
                    </w:p>
                    <w:p w14:paraId="32716658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eto. Y tro hwn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talgrynnwch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rifau tri digid i'r 100 agosaf.</w:t>
                      </w:r>
                    </w:p>
                    <w:p w14:paraId="43701BB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Mygiau</w:t>
                      </w:r>
                    </w:p>
                    <w:p w14:paraId="3EE3AB26" w14:textId="4424BFD0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jwg mesur 1 litr arnoch a detholiad o fygiau, cwpanau neu ficeri.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Gofynnwch i'ch plentyn lenwi mwg â dŵr.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Arllwyswch y dŵr yn ofalus i mewn i'r jwg.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Darllenwch y mesuriad i'r 10 mililitr agosaf.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Ysgrifennwch y mes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uriad ar ddarn o bapur.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Gwnewch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hyn i bob mwg neu gwpan.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Nawr gofynnwch i'ch plentyn ysgrifennu'r mesuriadau i gyd yn eu trefn.</w:t>
                      </w:r>
                    </w:p>
                    <w:p w14:paraId="6A77C6E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Gwneud cyfanswm</w:t>
                      </w:r>
                    </w:p>
                    <w:p w14:paraId="10159AC8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angen dis ar bob chwaraewr.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Dywedwch: Ewch! Yna mae pob un yn rholio dis ar yr un pryd.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Adiwch bob un o'r rhifau sydd yn y golwg ar eich dis chi eich hun, ar yr ochrau yn ogystal ag ar y top.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Mae pwy bynnag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cyfanswm uchaf yn sgorio 1 pwynt.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 cyntaf i gyrraedd 1</w:t>
                      </w:r>
                      <w:bookmarkStart w:id="1" w:name="_GoBack"/>
                      <w:bookmarkEnd w:id="1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0 pwynt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A5404" w:rsidRPr="00243EAE" w:rsidSect="008A1974">
      <w:headerReference w:type="even" r:id="rId11"/>
      <w:headerReference w:type="default" r:id="rId12"/>
      <w:footerReference w:type="even" r:id="rId13"/>
      <w:footerReference w:type="default" r:id="rId14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01D6A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separator/>
      </w:r>
    </w:p>
  </w:endnote>
  <w:endnote w:type="continuationSeparator" w:id="0">
    <w:p w14:paraId="578089B4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Pr="00243EAE" w:rsidRDefault="00B9345B">
    <w:pPr>
      <w:pStyle w:val="Footer"/>
      <w:rPr>
        <w:lang w:val="cy-GB"/>
      </w:rPr>
    </w:pP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243EA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243EAE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243EA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243EAE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243EA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243EAE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243EA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243EAE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E5CCA6C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2F832A3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Pr="00243EAE" w:rsidRDefault="00B9345B">
    <w:pPr>
      <w:pStyle w:val="Footer"/>
      <w:rPr>
        <w:lang w:val="cy-GB"/>
      </w:rPr>
    </w:pPr>
    <w:r w:rsidRPr="00243EAE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BD9272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separator/>
      </w:r>
    </w:p>
  </w:footnote>
  <w:footnote w:type="continuationSeparator" w:id="0">
    <w:p w14:paraId="66085F9C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243EAE" w:rsidRDefault="00B9345B" w:rsidP="008A1974">
    <w:pPr>
      <w:pStyle w:val="Header"/>
      <w:rPr>
        <w:lang w:val="cy-GB"/>
      </w:rPr>
    </w:pPr>
    <w:r w:rsidRPr="00243EAE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1B530259" w:rsidR="00B9345B" w:rsidRPr="00243EAE" w:rsidRDefault="00B9345B">
    <w:pPr>
      <w:pStyle w:val="Header"/>
      <w:rPr>
        <w:lang w:val="cy-GB"/>
      </w:rPr>
    </w:pPr>
    <w:r w:rsidRPr="00243EAE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BA8F895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3CD8A65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116057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243EA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243EA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243EA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B9345B" w:rsidRPr="00243EA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243EA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243EA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B9345B" w:rsidRPr="00243EAE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B9345B" w:rsidRPr="00243EA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243EA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243EA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243EAE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B9345B" w:rsidRPr="00243EA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243EA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243EA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243EAE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B9345B" w:rsidRPr="00243EAE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EAE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A0D1A99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967CB2">
      <w:rPr>
        <w:lang w:val="cy-GB"/>
      </w:rPr>
      <w:t>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7"/>
  </w:num>
  <w:num w:numId="4">
    <w:abstractNumId w:val="14"/>
  </w:num>
  <w:num w:numId="5">
    <w:abstractNumId w:val="25"/>
  </w:num>
  <w:num w:numId="6">
    <w:abstractNumId w:val="30"/>
  </w:num>
  <w:num w:numId="7">
    <w:abstractNumId w:val="18"/>
  </w:num>
  <w:num w:numId="8">
    <w:abstractNumId w:val="16"/>
  </w:num>
  <w:num w:numId="9">
    <w:abstractNumId w:val="4"/>
  </w:num>
  <w:num w:numId="10">
    <w:abstractNumId w:val="31"/>
  </w:num>
  <w:num w:numId="11">
    <w:abstractNumId w:val="3"/>
  </w:num>
  <w:num w:numId="12">
    <w:abstractNumId w:val="22"/>
  </w:num>
  <w:num w:numId="13">
    <w:abstractNumId w:val="7"/>
  </w:num>
  <w:num w:numId="14">
    <w:abstractNumId w:val="12"/>
  </w:num>
  <w:num w:numId="15">
    <w:abstractNumId w:val="24"/>
  </w:num>
  <w:num w:numId="16">
    <w:abstractNumId w:val="20"/>
  </w:num>
  <w:num w:numId="17">
    <w:abstractNumId w:val="0"/>
  </w:num>
  <w:num w:numId="18">
    <w:abstractNumId w:val="9"/>
  </w:num>
  <w:num w:numId="19">
    <w:abstractNumId w:val="23"/>
  </w:num>
  <w:num w:numId="20">
    <w:abstractNumId w:val="8"/>
  </w:num>
  <w:num w:numId="21">
    <w:abstractNumId w:val="17"/>
  </w:num>
  <w:num w:numId="22">
    <w:abstractNumId w:val="21"/>
  </w:num>
  <w:num w:numId="23">
    <w:abstractNumId w:val="13"/>
  </w:num>
  <w:num w:numId="24">
    <w:abstractNumId w:val="19"/>
  </w:num>
  <w:num w:numId="25">
    <w:abstractNumId w:val="28"/>
  </w:num>
  <w:num w:numId="26">
    <w:abstractNumId w:val="10"/>
  </w:num>
  <w:num w:numId="27">
    <w:abstractNumId w:val="2"/>
  </w:num>
  <w:num w:numId="28">
    <w:abstractNumId w:val="29"/>
  </w:num>
  <w:num w:numId="29">
    <w:abstractNumId w:val="32"/>
  </w:num>
  <w:num w:numId="30">
    <w:abstractNumId w:val="11"/>
  </w:num>
  <w:num w:numId="31">
    <w:abstractNumId w:val="6"/>
  </w:num>
  <w:num w:numId="32">
    <w:abstractNumId w:val="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14FF2"/>
    <w:rsid w:val="0004319E"/>
    <w:rsid w:val="0004615E"/>
    <w:rsid w:val="00084F61"/>
    <w:rsid w:val="00085DF8"/>
    <w:rsid w:val="00094387"/>
    <w:rsid w:val="00142268"/>
    <w:rsid w:val="00186203"/>
    <w:rsid w:val="00243EAE"/>
    <w:rsid w:val="002A270E"/>
    <w:rsid w:val="002D51A2"/>
    <w:rsid w:val="00305839"/>
    <w:rsid w:val="00312064"/>
    <w:rsid w:val="00323B34"/>
    <w:rsid w:val="00396861"/>
    <w:rsid w:val="00414D13"/>
    <w:rsid w:val="0043117D"/>
    <w:rsid w:val="004B1209"/>
    <w:rsid w:val="004B32E6"/>
    <w:rsid w:val="004B3A43"/>
    <w:rsid w:val="0051169C"/>
    <w:rsid w:val="00605468"/>
    <w:rsid w:val="00630129"/>
    <w:rsid w:val="006471EA"/>
    <w:rsid w:val="00655CD7"/>
    <w:rsid w:val="006D17CF"/>
    <w:rsid w:val="006D71B3"/>
    <w:rsid w:val="00725450"/>
    <w:rsid w:val="007A5404"/>
    <w:rsid w:val="008202F9"/>
    <w:rsid w:val="00890C10"/>
    <w:rsid w:val="008A1974"/>
    <w:rsid w:val="00955E56"/>
    <w:rsid w:val="00967CB2"/>
    <w:rsid w:val="009C5158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C7E03"/>
    <w:rsid w:val="00DC4482"/>
    <w:rsid w:val="00DE6593"/>
    <w:rsid w:val="00E2567F"/>
    <w:rsid w:val="00E602C3"/>
    <w:rsid w:val="00EB57CC"/>
    <w:rsid w:val="00F24946"/>
    <w:rsid w:val="00F63640"/>
    <w:rsid w:val="00F76215"/>
    <w:rsid w:val="00FA3FA3"/>
    <w:rsid w:val="00FC7F5C"/>
    <w:rsid w:val="00FD6E50"/>
    <w:rsid w:val="00FF5A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52997C-F3C2-4C96-A7C9-47A677E5C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BAF0F3DA</Template>
  <TotalTime>0</TotalTime>
  <Pages>2</Pages>
  <Words>4</Words>
  <Characters>26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2015-07-07T07:21:00Z</dcterms:created>
  <dcterms:modified xsi:type="dcterms:W3CDTF">2015-07-07T07:21:00Z</dcterms:modified>
</cp:coreProperties>
</file>