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7C9F4" w14:textId="77777777" w:rsidR="00F15728" w:rsidRPr="00D1610E" w:rsidRDefault="00F15728" w:rsidP="00F15728">
      <w:pPr>
        <w:rPr>
          <w:lang w:val="cy-GB"/>
        </w:rPr>
      </w:pP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A6CF842" wp14:editId="15648222">
                <wp:simplePos x="0" y="0"/>
                <wp:positionH relativeFrom="page">
                  <wp:posOffset>358588</wp:posOffset>
                </wp:positionH>
                <wp:positionV relativeFrom="page">
                  <wp:posOffset>860612</wp:posOffset>
                </wp:positionV>
                <wp:extent cx="4823012" cy="6373906"/>
                <wp:effectExtent l="0" t="0" r="0" b="82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3012" cy="6373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8FC3D" w14:textId="495ABB16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rhai o ddisgwylia</w:t>
                            </w:r>
                            <w:r w:rsidR="001A3E9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dau'r </w:t>
                            </w:r>
                            <w:proofErr w:type="spellStart"/>
                            <w:r w:rsidR="001A3E9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="001A3E9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sy’n addas ar gyfer eich plentyn</w:t>
                            </w:r>
                            <w:bookmarkStart w:id="0" w:name="_GoBack"/>
                            <w:bookmarkEnd w:id="0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yn cynnwys:</w:t>
                            </w:r>
                          </w:p>
                          <w:p w14:paraId="3A119397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4F57E31E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100 000.</w:t>
                            </w:r>
                          </w:p>
                          <w:p w14:paraId="79B0D8E0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degolion 1 lle degol a 2 le degol.</w:t>
                            </w:r>
                          </w:p>
                          <w:p w14:paraId="107D078F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strategaethau meddwl i alw tablau lluosi 2, 3, 4, 5, 6, 8 a 10 i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a'u defnyddio i ddatrys problemau rhannu.</w:t>
                            </w:r>
                          </w:p>
                          <w:p w14:paraId="2797A7EE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strategaethau dyblu a haneru.</w:t>
                            </w:r>
                          </w:p>
                          <w:p w14:paraId="00122B09" w14:textId="6A784D0F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</w:t>
                            </w:r>
                            <w:r w:rsidR="006C2F7D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</w:t>
                            </w: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io'r ddealltwriaeth o gywerthedd ffracsiynau a degolion syml wrth fesur a chyfrifo.</w:t>
                            </w:r>
                          </w:p>
                          <w:p w14:paraId="54099604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gwahaniaethau rhwng rhifau ag 1 lle degol.</w:t>
                            </w:r>
                          </w:p>
                          <w:p w14:paraId="0ECCF591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 a thynnu rhifau 3 digid drwy ddefnyddio dull meddwl neu ysgrifenedig priodol.</w:t>
                            </w:r>
                          </w:p>
                          <w:p w14:paraId="67F5822E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Lluosi a rhannu rhifau 3 digid â rhif 1 digid.</w:t>
                            </w:r>
                          </w:p>
                          <w:p w14:paraId="50901BFE" w14:textId="24312971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Amcangyfrif drwy dalgrynnu i'r 10, y 100 neu'r 1 000 agosaf</w:t>
                            </w:r>
                            <w:r w:rsidR="006C2F7D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438EADB9" w14:textId="2D105B31" w:rsidR="00F15728" w:rsidRPr="00D1610E" w:rsidRDefault="006C2F7D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</w:t>
                            </w:r>
                            <w:r w:rsidR="00F15728"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ymharu a rhoi eitemau mewn trefn o ran cost hyd at £1 000.</w:t>
                            </w:r>
                          </w:p>
                          <w:p w14:paraId="53AB72DD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Adio a thynnu cyfansymiau llai na £100 drwy ddefnyddio'r nodiant cywir, </w:t>
                            </w: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e.e. £28.18 + £33.45.</w:t>
                            </w:r>
                          </w:p>
                          <w:p w14:paraId="73626E4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222CE259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 defnyddio clociau analog a digidol.</w:t>
                            </w:r>
                          </w:p>
                          <w:p w14:paraId="2EF43A4A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Amseru digwyddiadau mewn munudau ac eiliadau, a rhoi'r canlyniadau mewn trefn.</w:t>
                            </w:r>
                          </w:p>
                          <w:p w14:paraId="588DDC23" w14:textId="77777777" w:rsidR="006C2F7D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Cyflawni gweithgareddau ymarferol sy'n cynnwys digwyddiadau wedi'u hamseru</w:t>
                            </w:r>
                          </w:p>
                          <w:p w14:paraId="6A6CE712" w14:textId="098AF0CF" w:rsidR="00F15728" w:rsidRPr="00D1610E" w:rsidRDefault="006C2F7D" w:rsidP="006C2F7D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ac </w:t>
                            </w:r>
                            <w:r w:rsidR="00F15728"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pa uned amser sydd fwyaf priodol.</w:t>
                            </w:r>
                          </w:p>
                          <w:p w14:paraId="6EE99499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11F6A37A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ddiagramau, amserlenni a siartiau.</w:t>
                            </w:r>
                          </w:p>
                          <w:p w14:paraId="3DEA3665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Cyflwyno data drwy ddefnyddio rhestrau, siartiau cyfrif, diagramau, siartiau bar, graffiau llinell ac ati.</w:t>
                            </w:r>
                          </w:p>
                          <w:p w14:paraId="5D35879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699EE5CC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Trosglwyddo sgiliau mathemategol i amrywiaeth o gyd-destunau a sefyllfaoedd bob dydd.</w:t>
                            </w:r>
                          </w:p>
                          <w:p w14:paraId="0FE2A352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04A03CF6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offer ac unedau mesur addas.</w:t>
                            </w:r>
                          </w:p>
                          <w:p w14:paraId="124F5760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canlyniadau a gweithdrefnau'n glir drwy ddefnyddio ieithwedd fathemategol.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25pt;margin-top:67.75pt;width:379.75pt;height:501.9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" filled="f" stroked="f">
                <v:textbox>
                  <w:txbxContent>
                    <w:p w14:paraId="5A98FC3D" w14:textId="495ABB16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rhai o ddisgwylia</w:t>
                      </w:r>
                      <w:r w:rsidR="001A3E9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dau'r </w:t>
                      </w:r>
                      <w:proofErr w:type="spellStart"/>
                      <w:r w:rsidR="001A3E9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="001A3E9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sy’n addas ar gyfer eich plentyn</w:t>
                      </w:r>
                      <w:bookmarkStart w:id="1" w:name="_GoBack"/>
                      <w:bookmarkEnd w:id="1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yn cynnwys:</w:t>
                      </w:r>
                    </w:p>
                    <w:p w14:paraId="3A119397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4F57E31E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100 000.</w:t>
                      </w:r>
                    </w:p>
                    <w:p w14:paraId="79B0D8E0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Cymharu degolion 1 lle degol a 2 le degol.</w:t>
                      </w:r>
                    </w:p>
                    <w:p w14:paraId="107D078F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strategaethau meddwl i alw tablau lluosi 2, 3, 4, 5, 6, 8 a 10 i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a'u defnyddio i ddatrys problemau rhannu.</w:t>
                      </w:r>
                    </w:p>
                    <w:p w14:paraId="2797A7EE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strategaethau dyblu a haneru.</w:t>
                      </w:r>
                    </w:p>
                    <w:p w14:paraId="00122B09" w14:textId="6A784D0F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</w:t>
                      </w:r>
                      <w:r w:rsidR="006C2F7D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</w:t>
                      </w: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io'r ddealltwriaeth o gywerthedd ffracsiynau a degolion syml wrth fesur a chyfrifo.</w:t>
                      </w:r>
                    </w:p>
                    <w:p w14:paraId="54099604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gwahaniaethau rhwng rhifau ag 1 lle degol.</w:t>
                      </w:r>
                    </w:p>
                    <w:p w14:paraId="0ECCF591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Adio a thynnu rhifau 3 digid drwy ddefnyddio dull meddwl neu ysgrifenedig priodol.</w:t>
                      </w:r>
                    </w:p>
                    <w:p w14:paraId="67F5822E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Lluosi a rhannu rhifau 3 digid â rhif 1 digid.</w:t>
                      </w:r>
                    </w:p>
                    <w:p w14:paraId="50901BFE" w14:textId="24312971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Amcangyfrif drwy dalgrynnu i'r 10, y 100 neu'r 1 000 agosaf</w:t>
                      </w:r>
                      <w:r w:rsidR="006C2F7D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438EADB9" w14:textId="2D105B31" w:rsidR="00F15728" w:rsidRPr="00D1610E" w:rsidRDefault="006C2F7D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</w:t>
                      </w:r>
                      <w:r w:rsidR="00F15728"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ymharu a rhoi eitemau mewn trefn o ran cost hyd at £1 000.</w:t>
                      </w:r>
                    </w:p>
                    <w:p w14:paraId="53AB72DD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Adio a thynnu cyfansymiau llai na £100 drwy ddefnyddio'r nodiant cywir, </w:t>
                      </w: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e.e. £28.18 + £33.45.</w:t>
                      </w:r>
                    </w:p>
                    <w:p w14:paraId="73626E4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222CE259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 defnyddio clociau analog a digidol.</w:t>
                      </w:r>
                    </w:p>
                    <w:p w14:paraId="2EF43A4A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Amseru digwyddiadau mewn munudau ac eiliadau, a rhoi'r canlyniadau mewn trefn.</w:t>
                      </w:r>
                    </w:p>
                    <w:p w14:paraId="588DDC23" w14:textId="77777777" w:rsidR="006C2F7D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Cyflawni gweithgareddau ymarferol sy'n cynnwys digwyddiadau wedi'u hamseru</w:t>
                      </w:r>
                    </w:p>
                    <w:p w14:paraId="6A6CE712" w14:textId="098AF0CF" w:rsidR="00F15728" w:rsidRPr="00D1610E" w:rsidRDefault="006C2F7D" w:rsidP="006C2F7D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ac </w:t>
                      </w:r>
                      <w:r w:rsidR="00F15728"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egluro pa uned amser sydd fwyaf priodol.</w:t>
                      </w:r>
                    </w:p>
                    <w:p w14:paraId="6EE99499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11F6A37A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ddiagramau, amserlenni a siartiau.</w:t>
                      </w:r>
                    </w:p>
                    <w:p w14:paraId="3DEA3665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Cyflwyno data drwy ddefnyddio rhestrau, siartiau cyfrif, diagramau, siartiau bar, graffiau llinell ac ati.</w:t>
                      </w:r>
                    </w:p>
                    <w:p w14:paraId="5D35879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699EE5CC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Trosglwyddo sgiliau mathemategol i amrywiaeth o gyd-destunau a sefyllfaoedd bob dydd.</w:t>
                      </w:r>
                    </w:p>
                    <w:p w14:paraId="0FE2A352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04A03CF6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a defnyddio offer ac unedau mesur addas.</w:t>
                      </w:r>
                    </w:p>
                    <w:p w14:paraId="124F5760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Egluro canlyniadau a gweithdrefnau'n glir drwy ddefnyddio ieithwedd fathemategol.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23B5449" w14:textId="77777777" w:rsidR="00F15728" w:rsidRPr="00D1610E" w:rsidRDefault="00F15728" w:rsidP="00F15728">
      <w:pPr>
        <w:rPr>
          <w:lang w:val="cy-GB"/>
        </w:rPr>
      </w:pP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24249A0" wp14:editId="240F591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7C596" w14:textId="6890623D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D1610E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</w:t>
                            </w:r>
                            <w:r w:rsidR="001A3E9F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oi cymorth i blant gyda’u Sgiliau Rhif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08D7C596" w14:textId="6890623D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D1610E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</w:t>
                      </w:r>
                      <w:r w:rsidR="001A3E9F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oi cymorth i blant gyda’u Sgiliau Rhif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91D224D" w14:textId="77777777" w:rsidR="00F15728" w:rsidRPr="00D1610E" w:rsidRDefault="00F15728" w:rsidP="00F15728">
      <w:pPr>
        <w:rPr>
          <w:lang w:val="cy-GB"/>
        </w:rPr>
      </w:pPr>
    </w:p>
    <w:p w14:paraId="2DB9BD24" w14:textId="77777777" w:rsidR="00F15728" w:rsidRPr="00D1610E" w:rsidRDefault="00F15728" w:rsidP="00F15728">
      <w:pPr>
        <w:rPr>
          <w:lang w:val="cy-GB"/>
        </w:rPr>
      </w:pPr>
    </w:p>
    <w:p w14:paraId="4999DE67" w14:textId="77777777" w:rsidR="00F15728" w:rsidRPr="00D1610E" w:rsidRDefault="00F15728" w:rsidP="00F15728">
      <w:pPr>
        <w:rPr>
          <w:lang w:val="cy-GB"/>
        </w:rPr>
      </w:pPr>
    </w:p>
    <w:p w14:paraId="2EF5E478" w14:textId="77777777" w:rsidR="00F15728" w:rsidRPr="00D1610E" w:rsidRDefault="00F15728" w:rsidP="00F15728">
      <w:pPr>
        <w:rPr>
          <w:lang w:val="cy-GB"/>
        </w:rPr>
      </w:pPr>
    </w:p>
    <w:p w14:paraId="2A4A9B46" w14:textId="77777777" w:rsidR="00F15728" w:rsidRPr="00D1610E" w:rsidRDefault="00F15728" w:rsidP="00F15728">
      <w:pPr>
        <w:rPr>
          <w:lang w:val="cy-GB"/>
        </w:rPr>
      </w:pPr>
    </w:p>
    <w:p w14:paraId="0B339171" w14:textId="77777777" w:rsidR="00F15728" w:rsidRPr="00D1610E" w:rsidRDefault="00F15728" w:rsidP="00F15728">
      <w:pPr>
        <w:rPr>
          <w:lang w:val="cy-GB"/>
        </w:rPr>
      </w:pPr>
    </w:p>
    <w:p w14:paraId="545F5AB1" w14:textId="77777777" w:rsidR="00F15728" w:rsidRPr="00D1610E" w:rsidRDefault="00F15728" w:rsidP="00F15728">
      <w:pPr>
        <w:rPr>
          <w:lang w:val="cy-GB"/>
        </w:rPr>
      </w:pPr>
    </w:p>
    <w:p w14:paraId="69270C71" w14:textId="77777777" w:rsidR="00F15728" w:rsidRPr="00D1610E" w:rsidRDefault="00F15728" w:rsidP="00F15728">
      <w:pPr>
        <w:rPr>
          <w:lang w:val="cy-GB"/>
        </w:rPr>
      </w:pPr>
    </w:p>
    <w:p w14:paraId="1A154A95" w14:textId="77777777" w:rsidR="00F15728" w:rsidRPr="00D1610E" w:rsidRDefault="00F15728" w:rsidP="00F15728">
      <w:pPr>
        <w:rPr>
          <w:lang w:val="cy-GB"/>
        </w:rPr>
      </w:pPr>
    </w:p>
    <w:p w14:paraId="3DDAEF73" w14:textId="77777777" w:rsidR="00F15728" w:rsidRPr="00D1610E" w:rsidRDefault="00F15728" w:rsidP="00F15728">
      <w:pPr>
        <w:rPr>
          <w:lang w:val="cy-GB"/>
        </w:rPr>
      </w:pPr>
    </w:p>
    <w:p w14:paraId="1320E6E5" w14:textId="77777777" w:rsidR="00F15728" w:rsidRPr="00D1610E" w:rsidRDefault="00F15728" w:rsidP="00F15728">
      <w:pPr>
        <w:rPr>
          <w:lang w:val="cy-GB"/>
        </w:rPr>
      </w:pPr>
    </w:p>
    <w:p w14:paraId="7046AA0B" w14:textId="77777777" w:rsidR="00F15728" w:rsidRPr="00D1610E" w:rsidRDefault="00F15728" w:rsidP="00F15728">
      <w:pPr>
        <w:rPr>
          <w:lang w:val="cy-GB"/>
        </w:rPr>
      </w:pPr>
    </w:p>
    <w:p w14:paraId="61F65371" w14:textId="77777777" w:rsidR="00F15728" w:rsidRPr="00D1610E" w:rsidRDefault="00F15728" w:rsidP="00F15728">
      <w:pPr>
        <w:rPr>
          <w:lang w:val="cy-GB"/>
        </w:rPr>
      </w:pPr>
    </w:p>
    <w:p w14:paraId="41EC0206" w14:textId="77777777" w:rsidR="00F15728" w:rsidRPr="00D1610E" w:rsidRDefault="00F15728" w:rsidP="00F15728">
      <w:pPr>
        <w:rPr>
          <w:lang w:val="cy-GB"/>
        </w:rPr>
      </w:pPr>
    </w:p>
    <w:p w14:paraId="16167035" w14:textId="77777777" w:rsidR="00F15728" w:rsidRPr="00D1610E" w:rsidRDefault="00F15728" w:rsidP="00F15728">
      <w:pPr>
        <w:rPr>
          <w:lang w:val="cy-GB"/>
        </w:rPr>
      </w:pPr>
    </w:p>
    <w:p w14:paraId="75DB546D" w14:textId="77777777" w:rsidR="00F15728" w:rsidRPr="00D1610E" w:rsidRDefault="00F15728" w:rsidP="00F15728">
      <w:pPr>
        <w:rPr>
          <w:lang w:val="cy-GB"/>
        </w:rPr>
      </w:pPr>
    </w:p>
    <w:p w14:paraId="7A42DC1F" w14:textId="77777777" w:rsidR="00F15728" w:rsidRPr="00D1610E" w:rsidRDefault="00F15728" w:rsidP="00F15728">
      <w:pPr>
        <w:rPr>
          <w:lang w:val="cy-GB"/>
        </w:rPr>
      </w:pPr>
    </w:p>
    <w:p w14:paraId="72037B22" w14:textId="77777777" w:rsidR="00F15728" w:rsidRPr="00D1610E" w:rsidRDefault="00F15728" w:rsidP="00F15728">
      <w:pPr>
        <w:rPr>
          <w:lang w:val="cy-GB"/>
        </w:rPr>
      </w:pP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7BDA8D24" wp14:editId="0A659598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C3B873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D1610E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6787ED04" w14:textId="77777777" w:rsidR="00F15728" w:rsidRPr="00D1610E" w:rsidRDefault="00F15728" w:rsidP="00F15728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D1610E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58C3B873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D1610E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6787ED04" w14:textId="77777777" w:rsidR="00F15728" w:rsidRPr="00D1610E" w:rsidRDefault="00F15728" w:rsidP="00F15728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D1610E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A97BA85" w14:textId="77777777" w:rsidR="00F15728" w:rsidRPr="00D1610E" w:rsidRDefault="00F15728" w:rsidP="00F15728">
      <w:pPr>
        <w:rPr>
          <w:lang w:val="cy-GB"/>
        </w:rPr>
      </w:pPr>
    </w:p>
    <w:p w14:paraId="79DB3AD5" w14:textId="7FF46E4A" w:rsidR="00F15728" w:rsidRPr="00D1610E" w:rsidRDefault="00F15728" w:rsidP="00F15728">
      <w:pPr>
        <w:spacing w:after="0" w:line="240" w:lineRule="auto"/>
        <w:rPr>
          <w:lang w:val="cy-GB"/>
        </w:rPr>
      </w:pPr>
      <w:r w:rsidRPr="00D1610E">
        <w:rPr>
          <w:lang w:val="cy-GB"/>
        </w:rPr>
        <w:br w:type="page"/>
      </w:r>
      <w:r w:rsidR="0097719E" w:rsidRPr="00D1610E"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3418C663" wp14:editId="17A0EA92">
            <wp:simplePos x="0" y="0"/>
            <wp:positionH relativeFrom="column">
              <wp:posOffset>7615555</wp:posOffset>
            </wp:positionH>
            <wp:positionV relativeFrom="paragraph">
              <wp:posOffset>2923540</wp:posOffset>
            </wp:positionV>
            <wp:extent cx="1456055" cy="946150"/>
            <wp:effectExtent l="0" t="0" r="0" b="63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DEE" w:rsidRPr="00D1610E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2E6E3E2" wp14:editId="04E6F1D2">
            <wp:simplePos x="0" y="0"/>
            <wp:positionH relativeFrom="column">
              <wp:posOffset>3168837</wp:posOffset>
            </wp:positionH>
            <wp:positionV relativeFrom="paragraph">
              <wp:posOffset>1282700</wp:posOffset>
            </wp:positionV>
            <wp:extent cx="963619" cy="824752"/>
            <wp:effectExtent l="0" t="0" r="825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pping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619" cy="824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2DBA561" wp14:editId="5F381B3F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740134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740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0B5669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Heriau ffôn </w:t>
                            </w:r>
                          </w:p>
                          <w:p w14:paraId="2825F298" w14:textId="427DFB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Heriwch eich plentyn i ddod o hyd i rifau yn y llyfr ffôn lle mae'r digidau'n adio i wneud 42. Dewch o hyd i gymaint ag sy'n bosib mewn 10 munud. </w:t>
                            </w:r>
                          </w:p>
                          <w:p w14:paraId="52D87AB9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Ar ddiwrnod arall, edrychwch i weld a all y plentyn guro ei gyfanswm blaenorol. </w:t>
                            </w:r>
                          </w:p>
                          <w:p w14:paraId="3802AF60" w14:textId="77777777" w:rsidR="0097719E" w:rsidRDefault="0097719E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55E8EC50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Gwneud llinellau </w:t>
                            </w:r>
                          </w:p>
                          <w:p w14:paraId="63BEA27C" w14:textId="343AB275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Mae angen pren mesur sydd </w:t>
                            </w:r>
                            <w:r w:rsidR="003B7C42">
                              <w:rPr>
                                <w:sz w:val="19"/>
                                <w:szCs w:val="19"/>
                                <w:lang w:val="cy-GB"/>
                              </w:rPr>
                              <w:t>â marciau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centimetrau a milimetrau. </w:t>
                            </w:r>
                          </w:p>
                          <w:p w14:paraId="236C5EB1" w14:textId="6BA65B58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Defnyddiwch y pren mesur i dynnu llun</w:t>
                            </w:r>
                            <w:r w:rsidR="003B7C42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10 llinell syth wahanol ar ddalen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o bapur. </w:t>
                            </w:r>
                          </w:p>
                          <w:p w14:paraId="0F797882" w14:textId="367B12DE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Gofynnwch i'ch plentyn amcangyfrif hyd pob llinell </w:t>
                            </w:r>
                            <w:r w:rsidR="003B7C42">
                              <w:rPr>
                                <w:sz w:val="19"/>
                                <w:szCs w:val="19"/>
                                <w:lang w:val="cy-GB"/>
                              </w:rPr>
                              <w:t>a nodi’r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amcangyfrif ar y llinell. </w:t>
                            </w:r>
                          </w:p>
                          <w:p w14:paraId="4210BC4A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Nawr rhowch y pren mesur i'ch plentyn a gofynnwch iddo/iddi fesur pob llinell i'r milimetr agosaf. </w:t>
                            </w:r>
                          </w:p>
                          <w:p w14:paraId="17142B0B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Gofynnwch iddo/iddi ysgrifennu'r mesuriad wrth ymyl yr amcangyfrif, a gweithio'r gwahaniaeth allan. </w:t>
                            </w:r>
                          </w:p>
                          <w:p w14:paraId="7BC3F565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Mae gwahaniaeth o 5 milimetr neu lai yn sgorio 10 pwynt. Mae gwahaniaeth o 1 centimetr neu lai'n sgorio 5 pwynt. </w:t>
                            </w:r>
                          </w:p>
                          <w:p w14:paraId="27AA30EF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Pa mor agos i 100 pwynt y gall e/hi gyrraedd? </w:t>
                            </w:r>
                          </w:p>
                          <w:p w14:paraId="5A0EBE68" w14:textId="77777777" w:rsidR="0097719E" w:rsidRDefault="0097719E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4724036F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Tynnu gyda'r dis </w:t>
                            </w:r>
                          </w:p>
                          <w:p w14:paraId="4BA4A585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Yn eich tro, rholiwch ddis ddwywaith. </w:t>
                            </w:r>
                          </w:p>
                          <w:p w14:paraId="066EC440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Llenwch y blychau gwag. </w:t>
                            </w:r>
                          </w:p>
                          <w:p w14:paraId="626B7210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400</w:t>
                            </w:r>
                            <w:r w:rsidRPr="00D1610E">
                              <w:rPr>
                                <w:rFonts w:ascii="MS Gothic" w:eastAsia="MS Gothic" w:hAnsi="MS Gothic" w:hint="eastAsia"/>
                                <w:sz w:val="32"/>
                                <w:szCs w:val="32"/>
                                <w:lang w:val="cy-GB"/>
                              </w:rPr>
                              <w:t>☐</w:t>
                            </w:r>
                            <w:r w:rsidRPr="00D1610E">
                              <w:rPr>
                                <w:rFonts w:ascii="MS Gothic" w:eastAsia="MS Gothic" w:hAnsi="MS Gothic"/>
                                <w:sz w:val="32"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– 399</w:t>
                            </w:r>
                            <w:r w:rsidRPr="00D1610E">
                              <w:rPr>
                                <w:rFonts w:ascii="MS Gothic" w:eastAsia="MS Gothic" w:hAnsi="MS Gothic" w:hint="eastAsia"/>
                                <w:sz w:val="32"/>
                                <w:szCs w:val="32"/>
                                <w:lang w:val="cy-GB"/>
                              </w:rPr>
                              <w:t>☐</w:t>
                            </w:r>
                          </w:p>
                          <w:p w14:paraId="4F03AD19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e.e. 4002 – 3994 </w:t>
                            </w:r>
                          </w:p>
                          <w:p w14:paraId="5B147764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Cyfrwch ymlaen o'r rhif lleiaf i'r rhif mwyaf, 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e.e. 3995, 3996, 3997, 3998, 3999, 4000, 4001, 4002. </w:t>
                            </w:r>
                          </w:p>
                          <w:p w14:paraId="3B3512F7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Rydych chi wedi cyfrif ymlaen wyth, felly rydych </w:t>
                            </w:r>
                            <w:proofErr w:type="spellStart"/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sgorio wyth pwynt. </w:t>
                            </w:r>
                          </w:p>
                          <w:p w14:paraId="7E256D30" w14:textId="1C064F5A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Cadwch </w:t>
                            </w:r>
                            <w:r w:rsidR="0074321B">
                              <w:rPr>
                                <w:sz w:val="19"/>
                                <w:szCs w:val="19"/>
                                <w:lang w:val="cy-GB"/>
                              </w:rPr>
                              <w:t>gyfrif o'ch sgo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r</w:t>
                            </w:r>
                            <w:r w:rsidR="0074321B">
                              <w:rPr>
                                <w:sz w:val="19"/>
                                <w:szCs w:val="19"/>
                                <w:lang w:val="cy-GB"/>
                              </w:rPr>
                              <w:t>iau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. Y cyntaf i gyrraedd 50 neu ragor o bwyntiau sy'n ennill.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29" type="#_x0000_t202" style="position:absolute;margin-left:449.35pt;margin-top:68.05pt;width:365.65pt;height:530.7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DZ1A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" filled="f" stroked="f">
                <v:textbox>
                  <w:txbxContent>
                    <w:p w14:paraId="360B5669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Heriau ffôn </w:t>
                      </w:r>
                    </w:p>
                    <w:p w14:paraId="2825F298" w14:textId="427DFB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Heriwch eich plentyn i ddod o hyd i rifau yn y llyfr ffôn lle mae'r digidau'n adio i wneud 42. Dewch o hyd i gymaint ag sy'n bosib mewn 10 munud. </w:t>
                      </w:r>
                    </w:p>
                    <w:p w14:paraId="52D87AB9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Ar ddiwrnod arall, edrychwch i weld a all y plentyn guro ei gyfanswm blaenorol. </w:t>
                      </w:r>
                    </w:p>
                    <w:p w14:paraId="3802AF60" w14:textId="77777777" w:rsidR="0097719E" w:rsidRDefault="0097719E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55E8EC50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Gwneud llinellau </w:t>
                      </w:r>
                    </w:p>
                    <w:p w14:paraId="63BEA27C" w14:textId="343AB275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Mae angen pren mesur sydd </w:t>
                      </w:r>
                      <w:r w:rsidR="003B7C42">
                        <w:rPr>
                          <w:sz w:val="19"/>
                          <w:szCs w:val="19"/>
                          <w:lang w:val="cy-GB"/>
                        </w:rPr>
                        <w:t>â marciau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 centimetrau a milimetrau. </w:t>
                      </w:r>
                    </w:p>
                    <w:p w14:paraId="236C5EB1" w14:textId="6BA65B58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Defnyddiwch y pren mesur i dynnu llun</w:t>
                      </w:r>
                      <w:r w:rsidR="003B7C42">
                        <w:rPr>
                          <w:sz w:val="19"/>
                          <w:szCs w:val="19"/>
                          <w:lang w:val="cy-GB"/>
                        </w:rPr>
                        <w:t xml:space="preserve"> 10 llinell syth wahanol ar ddalen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 o bapur. </w:t>
                      </w:r>
                    </w:p>
                    <w:p w14:paraId="0F797882" w14:textId="367B12DE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Gofynnwch i'ch plentyn amcangyfrif hyd pob llinell </w:t>
                      </w:r>
                      <w:r w:rsidR="003B7C42">
                        <w:rPr>
                          <w:sz w:val="19"/>
                          <w:szCs w:val="19"/>
                          <w:lang w:val="cy-GB"/>
                        </w:rPr>
                        <w:t>a nodi’r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 amcangyfrif ar y llinell. </w:t>
                      </w:r>
                    </w:p>
                    <w:p w14:paraId="4210BC4A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Nawr rhowch y pren mesur i'ch plentyn a gofynnwch iddo/iddi fesur pob llinell i'r milimetr agosaf. </w:t>
                      </w:r>
                    </w:p>
                    <w:p w14:paraId="17142B0B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Gofynnwch iddo/iddi ysgrifennu'r mesuriad wrth ymyl yr amcangyfrif, a gweithio'r gwahaniaeth allan. </w:t>
                      </w:r>
                    </w:p>
                    <w:p w14:paraId="7BC3F565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Mae gwahaniaeth o 5 milimetr neu lai yn sgorio 10 pwynt. Mae gwahaniaeth o 1 centimetr neu lai'n sgorio 5 pwynt. </w:t>
                      </w:r>
                    </w:p>
                    <w:p w14:paraId="27AA30EF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Pa mor agos i 100 pwynt y gall e/hi gyrraedd? </w:t>
                      </w:r>
                    </w:p>
                    <w:p w14:paraId="5A0EBE68" w14:textId="77777777" w:rsidR="0097719E" w:rsidRDefault="0097719E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4724036F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Tynnu gyda'r dis </w:t>
                      </w:r>
                    </w:p>
                    <w:p w14:paraId="4BA4A585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Yn eich tro, rholiwch ddis ddwywaith. </w:t>
                      </w:r>
                    </w:p>
                    <w:p w14:paraId="066EC440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Llenwch y blychau gwag. </w:t>
                      </w:r>
                    </w:p>
                    <w:p w14:paraId="626B7210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400</w:t>
                      </w:r>
                      <w:r w:rsidRPr="00D1610E">
                        <w:rPr>
                          <w:rFonts w:ascii="MS Gothic" w:eastAsia="MS Gothic" w:hAnsi="MS Gothic" w:hint="eastAsia"/>
                          <w:sz w:val="32"/>
                          <w:szCs w:val="32"/>
                          <w:lang w:val="cy-GB"/>
                        </w:rPr>
                        <w:t>☐</w:t>
                      </w:r>
                      <w:r w:rsidRPr="00D1610E">
                        <w:rPr>
                          <w:rFonts w:ascii="MS Gothic" w:eastAsia="MS Gothic" w:hAnsi="MS Gothic"/>
                          <w:sz w:val="32"/>
                          <w:szCs w:val="32"/>
                          <w:lang w:val="cy-GB"/>
                        </w:rPr>
                        <w:t xml:space="preserve"> 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– 399</w:t>
                      </w:r>
                      <w:r w:rsidRPr="00D1610E">
                        <w:rPr>
                          <w:rFonts w:ascii="MS Gothic" w:eastAsia="MS Gothic" w:hAnsi="MS Gothic" w:hint="eastAsia"/>
                          <w:sz w:val="32"/>
                          <w:szCs w:val="32"/>
                          <w:lang w:val="cy-GB"/>
                        </w:rPr>
                        <w:t>☐</w:t>
                      </w:r>
                    </w:p>
                    <w:p w14:paraId="4F03AD19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e.e. 4002 – 3994 </w:t>
                      </w:r>
                    </w:p>
                    <w:p w14:paraId="5B147764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Cyfrwch ymlaen o'r rhif lleiaf i'r rhif mwyaf, 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br/>
                        <w:t xml:space="preserve">e.e. 3995, 3996, 3997, 3998, 3999, 4000, 4001, 4002. </w:t>
                      </w:r>
                    </w:p>
                    <w:p w14:paraId="3B3512F7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Rydych chi wedi cyfrif ymlaen wyth, felly rydych </w:t>
                      </w:r>
                      <w:proofErr w:type="spellStart"/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 sgorio wyth pwynt. </w:t>
                      </w:r>
                    </w:p>
                    <w:p w14:paraId="7E256D30" w14:textId="1C064F5A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Cadwch </w:t>
                      </w:r>
                      <w:r w:rsidR="0074321B">
                        <w:rPr>
                          <w:sz w:val="19"/>
                          <w:szCs w:val="19"/>
                          <w:lang w:val="cy-GB"/>
                        </w:rPr>
                        <w:t>gyfrif o'ch sg</w:t>
                      </w:r>
                      <w:bookmarkStart w:id="1" w:name="_GoBack"/>
                      <w:bookmarkEnd w:id="1"/>
                      <w:r w:rsidR="0074321B">
                        <w:rPr>
                          <w:sz w:val="19"/>
                          <w:szCs w:val="19"/>
                          <w:lang w:val="cy-GB"/>
                        </w:rPr>
                        <w:t>o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r</w:t>
                      </w:r>
                      <w:r w:rsidR="0074321B">
                        <w:rPr>
                          <w:sz w:val="19"/>
                          <w:szCs w:val="19"/>
                          <w:lang w:val="cy-GB"/>
                        </w:rPr>
                        <w:t>iau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. Y cyntaf i gyrraedd 50 neu ragor o bwyntiau sy'n ennill.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B939C7B" wp14:editId="68E70621">
                <wp:simplePos x="0" y="0"/>
                <wp:positionH relativeFrom="page">
                  <wp:posOffset>360045</wp:posOffset>
                </wp:positionH>
                <wp:positionV relativeFrom="page">
                  <wp:posOffset>863599</wp:posOffset>
                </wp:positionV>
                <wp:extent cx="4682490" cy="6646985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64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AB40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Dyfalwch fy rhif</w:t>
                            </w:r>
                          </w:p>
                          <w:p w14:paraId="6D38AE61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Dewiswch rif rhwng 0 a 1 gydag un lle degol, e.e. 0.6.</w:t>
                            </w:r>
                          </w:p>
                          <w:p w14:paraId="3286B09B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Heriwch eich plentyn i holi cwestiynau ichi i ddyfalu eich rhif. Yr unig atebion y gallwch eu rhoi yw 'Ydy' neu 'Nac ydy'. Er enghraifft, gallai e/hi holi cwestiynau fel 'Ydy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e'n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llai na hanner?'</w:t>
                            </w:r>
                          </w:p>
                          <w:p w14:paraId="7431FD67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Tybed a all e/hi ddyfalu eich rhif mewn llai na phum cwestiwn?</w:t>
                            </w:r>
                          </w:p>
                          <w:p w14:paraId="3CD3431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Nawr gadewch i'ch plentyn ddewis rhif cudd ichi ei ddyfalu.</w:t>
                            </w:r>
                          </w:p>
                          <w:p w14:paraId="0FC2A28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Estynnwch y gêm drwy ddewis rhif sydd ag un lle degol rhwng 1 a 10, e.e. 3.6. Efallai y bydd angen rhagor o gwestiynau arnoch!</w:t>
                            </w:r>
                          </w:p>
                          <w:p w14:paraId="2AD7C787" w14:textId="77777777" w:rsidR="0097719E" w:rsidRDefault="0097719E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38E2CE18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Faint?</w:t>
                            </w:r>
                          </w:p>
                          <w:p w14:paraId="7009448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Wrth siopa, tynnwch sylw at eitem sy'n costio llai na £1.</w:t>
                            </w:r>
                          </w:p>
                          <w:p w14:paraId="2E962E9B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weithio allan yn ei ben/phen gost tair eitem.</w:t>
                            </w:r>
                          </w:p>
                          <w:p w14:paraId="5286C20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iddo/iddi ddyfalu'n gyntaf.</w:t>
                            </w:r>
                          </w:p>
                          <w:p w14:paraId="16CF7372" w14:textId="56F72EB0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Gwiriwch i weld pa mor agos </w:t>
                            </w:r>
                            <w:r w:rsidR="00363DE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mae’n dod i’r ateb cywir.</w:t>
                            </w:r>
                          </w:p>
                          <w:p w14:paraId="2F8CA685" w14:textId="640B9E64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gwelwch chi eitem sydd â label, er enghraifft, '2 am £3.50', gofynnwch </w:t>
                            </w: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iddo/iddi weithio allan gost un eitem ichi, ac esbonio sut cafodd y rhif.</w:t>
                            </w:r>
                          </w:p>
                          <w:p w14:paraId="330E4F66" w14:textId="77777777" w:rsidR="0097719E" w:rsidRDefault="0097719E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20389547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Rhannu gyda'r dis</w:t>
                            </w:r>
                          </w:p>
                          <w:p w14:paraId="35C388D4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Ar gyfer y gêm hon mae angen bwrdd 1-100 (bydd bwrdd nadredd ac ysgolion yn gwneud y tro), dis a 20 darn arian neu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fotwm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29650429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Pob un yn ei dro.</w:t>
                            </w:r>
                          </w:p>
                          <w:p w14:paraId="235D55E3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Dewiswch rif dau ddigid. Rholiwch ddis. Os ydych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rholio 1, rholiwch eto.</w:t>
                            </w:r>
                          </w:p>
                          <w:p w14:paraId="4EB4B9C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yw eich rhif dau ddigid yn rhannu'n union â rhif y dis, rhowch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fotwm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 y rhif dau ddigid a ddewisoch chi. Fel arall, rydych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colli'r tro hwnnw.</w:t>
                            </w:r>
                          </w:p>
                          <w:p w14:paraId="06472E95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gael 10 botwm ar y bwrdd sy'n ennill.</w:t>
                            </w:r>
                          </w:p>
                          <w:p w14:paraId="4708CF3A" w14:textId="77777777" w:rsidR="0097719E" w:rsidRDefault="0097719E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73D2BB34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Tablau</w:t>
                            </w:r>
                          </w:p>
                          <w:p w14:paraId="7664B91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Dywedwch dabl 6 o'r dechrau i'r diwedd, yna o'r diwedd i'r dechrau. Gofynnwch gwestiynau i'ch plentyn, fel:</w:t>
                            </w:r>
                          </w:p>
                          <w:p w14:paraId="111E9E13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Naw chwech? Sawl chwech sydd yn 42?</w:t>
                            </w:r>
                          </w:p>
                          <w:p w14:paraId="5EA30136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Chwech pedwar? Pedwar deg wyth rhannu chwech?</w:t>
                            </w:r>
                          </w:p>
                          <w:p w14:paraId="2E726B4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Tri lluosi chwech? Chwech lluosi beth sy'n gwneud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deg?</w:t>
                            </w:r>
                          </w:p>
                          <w:p w14:paraId="768B5E6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Ailadroddwch hyn gyda thabl 8 a 10.</w:t>
                            </w:r>
                          </w:p>
                          <w:p w14:paraId="5BB0C7A4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28.35pt;margin-top:68pt;width:368.7pt;height:523.4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" filled="f" stroked="f">
                <v:textbox>
                  <w:txbxContent>
                    <w:p w14:paraId="7CDAB40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Dyfalwch fy rhif</w:t>
                      </w:r>
                    </w:p>
                    <w:p w14:paraId="6D38AE61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Dewiswch rif rhwng 0 a 1 gydag un lle degol, e.e. 0.6.</w:t>
                      </w:r>
                    </w:p>
                    <w:p w14:paraId="3286B09B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Heriwch eich plentyn i holi cwestiynau ichi i ddyfalu eich rhif. Yr unig atebion y gallwch eu rhoi yw 'Ydy' neu 'Nac ydy'. Er enghraifft, gallai e/hi holi cwestiynau fel 'Ydy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e'n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llai na hanner?'</w:t>
                      </w:r>
                    </w:p>
                    <w:p w14:paraId="7431FD67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Tybed a all e/hi ddyfalu eich rhif mewn llai na phum cwestiwn?</w:t>
                      </w:r>
                    </w:p>
                    <w:p w14:paraId="3CD3431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Nawr gadewch i'ch plentyn ddewis rhif cudd ichi ei ddyfalu.</w:t>
                      </w:r>
                    </w:p>
                    <w:p w14:paraId="0FC2A28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Estynnwch y gêm drwy ddewis rhif sydd ag un lle degol rhwng 1 a 10, e.e. 3.6. Efallai y bydd angen rhagor o gwestiynau arnoch!</w:t>
                      </w:r>
                    </w:p>
                    <w:p w14:paraId="2AD7C787" w14:textId="77777777" w:rsidR="0097719E" w:rsidRDefault="0097719E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38E2CE18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Faint?</w:t>
                      </w:r>
                    </w:p>
                    <w:p w14:paraId="7009448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Wrth siopa, tynnwch sylw at eitem sy'n costio llai na £1.</w:t>
                      </w:r>
                    </w:p>
                    <w:p w14:paraId="2E962E9B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weithio allan yn ei ben/phen gost tair eitem.</w:t>
                      </w:r>
                    </w:p>
                    <w:p w14:paraId="5286C20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iddo/iddi ddyfalu'n gyntaf.</w:t>
                      </w:r>
                    </w:p>
                    <w:p w14:paraId="16CF7372" w14:textId="56F72EB0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Gwiriwch i weld pa mor agos </w:t>
                      </w:r>
                      <w:r w:rsidR="00363DE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mae’n dod i’r ateb cywir.</w:t>
                      </w:r>
                    </w:p>
                    <w:p w14:paraId="2F8CA685" w14:textId="640B9E64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gwelwch chi eitem sydd â label, er enghraifft, '2 am £3.50', gofynnwch </w:t>
                      </w: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iddo/iddi weithio allan gost un eitem ichi, ac esbonio sut cafodd y rhif.</w:t>
                      </w:r>
                    </w:p>
                    <w:p w14:paraId="330E4F66" w14:textId="77777777" w:rsidR="0097719E" w:rsidRDefault="0097719E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20389547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Rhannu gyda'r dis</w:t>
                      </w:r>
                    </w:p>
                    <w:p w14:paraId="35C388D4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Ar gyfer y gêm hon mae angen bwrdd 1-100 (bydd bwrdd nadredd ac ysgolion yn gwneud y tro), dis a 20 darn arian neu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fotwm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29650429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Pob un yn ei dro.</w:t>
                      </w:r>
                    </w:p>
                    <w:p w14:paraId="235D55E3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Dewiswch rif dau ddigid. Rholiwch ddis. Os ydych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rholio 1, rholiwch eto.</w:t>
                      </w:r>
                    </w:p>
                    <w:p w14:paraId="4EB4B9C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yw eich rhif dau ddigid yn rhannu'n union â rhif y dis, rhowch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fotwm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 y rhif dau ddigid a ddewisoch chi. Fel arall, rydych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colli'r tro hwnnw.</w:t>
                      </w:r>
                    </w:p>
                    <w:p w14:paraId="06472E95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 cyntaf i gael 10 botwm ar y bwrdd sy'n ennill.</w:t>
                      </w:r>
                    </w:p>
                    <w:p w14:paraId="4708CF3A" w14:textId="77777777" w:rsidR="0097719E" w:rsidRDefault="0097719E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73D2BB34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Tablau</w:t>
                      </w:r>
                    </w:p>
                    <w:p w14:paraId="7664B91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Dywedwch dabl 6 o'r dechrau i'r diwedd, yna o'r diwedd i'r dechrau. Gofynnwch gwestiynau i'ch plentyn, fel:</w:t>
                      </w:r>
                    </w:p>
                    <w:p w14:paraId="111E9E13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Naw chwech? Sawl chwech sydd yn 42?</w:t>
                      </w:r>
                    </w:p>
                    <w:p w14:paraId="5EA30136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Chwech pedwar? Pedwar deg wyth rhannu chwech?</w:t>
                      </w:r>
                    </w:p>
                    <w:p w14:paraId="2E726B4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Tri lluosi chwech? Chwech lluosi beth sy'n gwneud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deg?</w:t>
                      </w:r>
                    </w:p>
                    <w:p w14:paraId="768B5E6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Ailadroddwch hyn gyda thabl 8 a 10.</w:t>
                      </w:r>
                    </w:p>
                    <w:p w14:paraId="5BB0C7A4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F15728" w:rsidRPr="00D1610E" w:rsidSect="008A1974">
      <w:headerReference w:type="even" r:id="rId11"/>
      <w:headerReference w:type="default" r:id="rId12"/>
      <w:footerReference w:type="even" r:id="rId13"/>
      <w:footerReference w:type="default" r:id="rId14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77A341" w14:textId="77777777" w:rsidR="00A075FE" w:rsidRPr="00D1610E" w:rsidRDefault="00A075FE" w:rsidP="00312064">
      <w:pPr>
        <w:spacing w:after="0" w:line="240" w:lineRule="auto"/>
        <w:rPr>
          <w:lang w:val="cy-GB"/>
        </w:rPr>
      </w:pPr>
      <w:r w:rsidRPr="00D1610E">
        <w:rPr>
          <w:lang w:val="cy-GB"/>
        </w:rPr>
        <w:separator/>
      </w:r>
    </w:p>
  </w:endnote>
  <w:endnote w:type="continuationSeparator" w:id="0">
    <w:p w14:paraId="336779C7" w14:textId="77777777" w:rsidR="00A075FE" w:rsidRPr="00D1610E" w:rsidRDefault="00A075FE" w:rsidP="00312064">
      <w:pPr>
        <w:spacing w:after="0" w:line="240" w:lineRule="auto"/>
        <w:rPr>
          <w:lang w:val="cy-GB"/>
        </w:rPr>
      </w:pPr>
      <w:r w:rsidRPr="00D1610E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B9345B" w:rsidRPr="00D1610E" w:rsidRDefault="00B9345B">
    <w:pPr>
      <w:pStyle w:val="Footer"/>
      <w:rPr>
        <w:lang w:val="cy-GB"/>
      </w:rPr>
    </w:pP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B9345B" w:rsidRPr="00D1610E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D1610E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B9345B" w:rsidRPr="00D1610E" w:rsidRDefault="00B9345B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D1610E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B9345B" w:rsidRPr="00D1610E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D1610E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B9345B" w:rsidRPr="00D1610E" w:rsidRDefault="00B9345B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D1610E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0A2E009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125D391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D1610E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B9345B" w:rsidRPr="00D1610E" w:rsidRDefault="00B9345B">
    <w:pPr>
      <w:pStyle w:val="Footer"/>
      <w:rPr>
        <w:lang w:val="cy-GB"/>
      </w:rPr>
    </w:pPr>
    <w:r w:rsidRPr="00D1610E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DBFB23" w14:textId="77777777" w:rsidR="00A075FE" w:rsidRPr="00D1610E" w:rsidRDefault="00A075FE" w:rsidP="00312064">
      <w:pPr>
        <w:spacing w:after="0" w:line="240" w:lineRule="auto"/>
        <w:rPr>
          <w:lang w:val="cy-GB"/>
        </w:rPr>
      </w:pPr>
      <w:r w:rsidRPr="00D1610E">
        <w:rPr>
          <w:lang w:val="cy-GB"/>
        </w:rPr>
        <w:separator/>
      </w:r>
    </w:p>
  </w:footnote>
  <w:footnote w:type="continuationSeparator" w:id="0">
    <w:p w14:paraId="6C82AD4F" w14:textId="77777777" w:rsidR="00A075FE" w:rsidRPr="00D1610E" w:rsidRDefault="00A075FE" w:rsidP="00312064">
      <w:pPr>
        <w:spacing w:after="0" w:line="240" w:lineRule="auto"/>
        <w:rPr>
          <w:lang w:val="cy-GB"/>
        </w:rPr>
      </w:pPr>
      <w:r w:rsidRPr="00D1610E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B9345B" w:rsidRPr="00D1610E" w:rsidRDefault="00B9345B" w:rsidP="008A1974">
    <w:pPr>
      <w:pStyle w:val="Header"/>
      <w:rPr>
        <w:lang w:val="cy-GB"/>
      </w:rPr>
    </w:pPr>
    <w:r w:rsidRPr="00D1610E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38C815E2" w:rsidR="00B9345B" w:rsidRPr="00D1610E" w:rsidRDefault="00B9345B">
    <w:pPr>
      <w:pStyle w:val="Header"/>
      <w:rPr>
        <w:lang w:val="cy-GB"/>
      </w:rPr>
    </w:pPr>
    <w:r w:rsidRPr="00D1610E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53F9CDD9">
          <wp:simplePos x="0" y="0"/>
          <wp:positionH relativeFrom="column">
            <wp:posOffset>4431030</wp:posOffset>
          </wp:positionH>
          <wp:positionV relativeFrom="paragraph">
            <wp:posOffset>-413385</wp:posOffset>
          </wp:positionV>
          <wp:extent cx="5333071" cy="7537238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D685723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3755AAF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D1610E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B9345B" w:rsidRPr="00D1610E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D1610E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D1610E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Support </w:t>
                          </w:r>
                          <w:proofErr w:type="spellStart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B9345B" w:rsidRPr="00D1610E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D1610E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D1610E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B9345B" w:rsidRPr="00D1610E" w:rsidRDefault="00B9345B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B9345B" w:rsidRPr="00D1610E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D1610E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D1610E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D1610E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B9345B" w:rsidRPr="00D1610E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D1610E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D1610E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D1610E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B9345B" w:rsidRPr="00D1610E" w:rsidRDefault="00B9345B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D1610E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1610E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41C422F1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1A3E9F">
      <w:rPr>
        <w:lang w:val="cy-GB"/>
      </w:rPr>
      <w:t>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201192"/>
    <w:multiLevelType w:val="hybridMultilevel"/>
    <w:tmpl w:val="5CEA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91477C"/>
    <w:multiLevelType w:val="hybridMultilevel"/>
    <w:tmpl w:val="601EF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883A11"/>
    <w:multiLevelType w:val="hybridMultilevel"/>
    <w:tmpl w:val="AC4C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955694"/>
    <w:multiLevelType w:val="hybridMultilevel"/>
    <w:tmpl w:val="7662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7"/>
  </w:num>
  <w:num w:numId="3">
    <w:abstractNumId w:val="30"/>
  </w:num>
  <w:num w:numId="4">
    <w:abstractNumId w:val="16"/>
  </w:num>
  <w:num w:numId="5">
    <w:abstractNumId w:val="27"/>
  </w:num>
  <w:num w:numId="6">
    <w:abstractNumId w:val="33"/>
  </w:num>
  <w:num w:numId="7">
    <w:abstractNumId w:val="20"/>
  </w:num>
  <w:num w:numId="8">
    <w:abstractNumId w:val="18"/>
  </w:num>
  <w:num w:numId="9">
    <w:abstractNumId w:val="4"/>
  </w:num>
  <w:num w:numId="10">
    <w:abstractNumId w:val="34"/>
  </w:num>
  <w:num w:numId="11">
    <w:abstractNumId w:val="3"/>
  </w:num>
  <w:num w:numId="12">
    <w:abstractNumId w:val="24"/>
  </w:num>
  <w:num w:numId="13">
    <w:abstractNumId w:val="7"/>
  </w:num>
  <w:num w:numId="14">
    <w:abstractNumId w:val="13"/>
  </w:num>
  <w:num w:numId="15">
    <w:abstractNumId w:val="26"/>
  </w:num>
  <w:num w:numId="16">
    <w:abstractNumId w:val="22"/>
  </w:num>
  <w:num w:numId="17">
    <w:abstractNumId w:val="0"/>
  </w:num>
  <w:num w:numId="18">
    <w:abstractNumId w:val="9"/>
  </w:num>
  <w:num w:numId="19">
    <w:abstractNumId w:val="25"/>
  </w:num>
  <w:num w:numId="20">
    <w:abstractNumId w:val="8"/>
  </w:num>
  <w:num w:numId="21">
    <w:abstractNumId w:val="19"/>
  </w:num>
  <w:num w:numId="22">
    <w:abstractNumId w:val="23"/>
  </w:num>
  <w:num w:numId="23">
    <w:abstractNumId w:val="14"/>
  </w:num>
  <w:num w:numId="24">
    <w:abstractNumId w:val="21"/>
  </w:num>
  <w:num w:numId="25">
    <w:abstractNumId w:val="31"/>
  </w:num>
  <w:num w:numId="26">
    <w:abstractNumId w:val="10"/>
  </w:num>
  <w:num w:numId="27">
    <w:abstractNumId w:val="2"/>
  </w:num>
  <w:num w:numId="28">
    <w:abstractNumId w:val="32"/>
  </w:num>
  <w:num w:numId="29">
    <w:abstractNumId w:val="36"/>
  </w:num>
  <w:num w:numId="30">
    <w:abstractNumId w:val="12"/>
  </w:num>
  <w:num w:numId="31">
    <w:abstractNumId w:val="6"/>
  </w:num>
  <w:num w:numId="32">
    <w:abstractNumId w:val="1"/>
  </w:num>
  <w:num w:numId="33">
    <w:abstractNumId w:val="5"/>
  </w:num>
  <w:num w:numId="34">
    <w:abstractNumId w:val="35"/>
  </w:num>
  <w:num w:numId="35">
    <w:abstractNumId w:val="29"/>
  </w:num>
  <w:num w:numId="36">
    <w:abstractNumId w:val="11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85DF8"/>
    <w:rsid w:val="00094387"/>
    <w:rsid w:val="00142268"/>
    <w:rsid w:val="00186203"/>
    <w:rsid w:val="001A3E9F"/>
    <w:rsid w:val="0027334D"/>
    <w:rsid w:val="002A270E"/>
    <w:rsid w:val="002D51A2"/>
    <w:rsid w:val="00305839"/>
    <w:rsid w:val="00312064"/>
    <w:rsid w:val="00363DEE"/>
    <w:rsid w:val="00396861"/>
    <w:rsid w:val="003B7C42"/>
    <w:rsid w:val="00414D13"/>
    <w:rsid w:val="0043117D"/>
    <w:rsid w:val="0046426B"/>
    <w:rsid w:val="004B1209"/>
    <w:rsid w:val="004B32E6"/>
    <w:rsid w:val="004B3A43"/>
    <w:rsid w:val="0051169C"/>
    <w:rsid w:val="005E3389"/>
    <w:rsid w:val="00605468"/>
    <w:rsid w:val="00630129"/>
    <w:rsid w:val="006471EA"/>
    <w:rsid w:val="006C2F7D"/>
    <w:rsid w:val="006D17CF"/>
    <w:rsid w:val="006D71B3"/>
    <w:rsid w:val="0074321B"/>
    <w:rsid w:val="007A1EB2"/>
    <w:rsid w:val="00890C10"/>
    <w:rsid w:val="008A1974"/>
    <w:rsid w:val="00955E56"/>
    <w:rsid w:val="0097719E"/>
    <w:rsid w:val="00A075FE"/>
    <w:rsid w:val="00A11CEB"/>
    <w:rsid w:val="00A34C86"/>
    <w:rsid w:val="00A460F1"/>
    <w:rsid w:val="00AF44A3"/>
    <w:rsid w:val="00AF700E"/>
    <w:rsid w:val="00B06898"/>
    <w:rsid w:val="00B9345B"/>
    <w:rsid w:val="00BB1E96"/>
    <w:rsid w:val="00BB3FAD"/>
    <w:rsid w:val="00BE2A86"/>
    <w:rsid w:val="00C00592"/>
    <w:rsid w:val="00C519A5"/>
    <w:rsid w:val="00C57936"/>
    <w:rsid w:val="00CB5981"/>
    <w:rsid w:val="00CC7E03"/>
    <w:rsid w:val="00D1610E"/>
    <w:rsid w:val="00DC4482"/>
    <w:rsid w:val="00E2567F"/>
    <w:rsid w:val="00E602C3"/>
    <w:rsid w:val="00EB57CC"/>
    <w:rsid w:val="00F15728"/>
    <w:rsid w:val="00F24946"/>
    <w:rsid w:val="00F63640"/>
    <w:rsid w:val="00F76215"/>
    <w:rsid w:val="00FA3FA3"/>
    <w:rsid w:val="00FC7F5C"/>
    <w:rsid w:val="00FD6E50"/>
    <w:rsid w:val="00FE54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A63D03-BFFD-42F2-9132-862DC07C6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B3F455DC</Template>
  <TotalTime>1</TotalTime>
  <Pages>2</Pages>
  <Words>4</Words>
  <Characters>26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2</cp:revision>
  <cp:lastPrinted>2015-07-07T07:22:00Z</cp:lastPrinted>
  <dcterms:created xsi:type="dcterms:W3CDTF">2015-07-07T07:23:00Z</dcterms:created>
  <dcterms:modified xsi:type="dcterms:W3CDTF">2015-07-07T07:23:00Z</dcterms:modified>
</cp:coreProperties>
</file>