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D42105" w14:textId="77777777" w:rsidR="00A91C5C" w:rsidRPr="00C51DCF" w:rsidRDefault="00A91C5C" w:rsidP="00A91C5C">
      <w:pPr>
        <w:rPr>
          <w:lang w:val="cy-GB"/>
        </w:rPr>
      </w:pPr>
      <w:r w:rsidRPr="00C51DC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59C33C3" wp14:editId="447A8C7E">
                <wp:simplePos x="0" y="0"/>
                <wp:positionH relativeFrom="page">
                  <wp:posOffset>360045</wp:posOffset>
                </wp:positionH>
                <wp:positionV relativeFrom="page">
                  <wp:posOffset>864236</wp:posOffset>
                </wp:positionV>
                <wp:extent cx="4644000" cy="6107088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1070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5AC343" w14:textId="118A4A0A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Mae rhai o ddisgwylia</w:t>
                            </w:r>
                            <w:r w:rsidR="00FF64EB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dau'r </w:t>
                            </w:r>
                            <w:proofErr w:type="spellStart"/>
                            <w:r w:rsidR="00FF64EB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FfLlRh</w:t>
                            </w:r>
                            <w:proofErr w:type="spellEnd"/>
                            <w:r w:rsidR="00FF64EB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sy’n addas ar gyfer eich plentyn</w:t>
                            </w:r>
                            <w:bookmarkStart w:id="0" w:name="_GoBack"/>
                            <w:bookmarkEnd w:id="0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yn cynnwys:</w:t>
                            </w:r>
                          </w:p>
                          <w:p w14:paraId="4601B376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Rhif</w:t>
                            </w:r>
                          </w:p>
                          <w:p w14:paraId="4A4E92B4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ac ysgrifennu rhifau hyd at 1 miliwn a rhifau i 3 lle degol.</w:t>
                            </w:r>
                          </w:p>
                          <w:p w14:paraId="435EDF41" w14:textId="552A1BC1" w:rsidR="00A91C5C" w:rsidRPr="00C51DCF" w:rsidRDefault="00F94314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</w:t>
                            </w:r>
                            <w:r w:rsidR="00A91C5C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strategaethau meddwl i alw tablau lluosi i </w:t>
                            </w:r>
                            <w:proofErr w:type="spellStart"/>
                            <w:r w:rsidR="00A91C5C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="00A91C5C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hyd at 10 x 10 a'u defnyddio i ddatrys problemau rhannu.</w:t>
                            </w:r>
                          </w:p>
                          <w:p w14:paraId="29A78E9E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dealltwriaeth o gywerthoedd ffracsiynau, degolion a chanrannau syml.</w:t>
                            </w:r>
                          </w:p>
                          <w:p w14:paraId="1C16FA40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Cyfrif symiau canrannol yn seiliedig ar 10%.</w:t>
                            </w:r>
                          </w:p>
                          <w:p w14:paraId="388B1B3A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Adio a thynnu rhifau drwy ddefnyddio rhifau cyfan a degolion.</w:t>
                            </w:r>
                          </w:p>
                          <w:p w14:paraId="4BA05FD4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Lluosi rhifau 2 a 3 digid â rhif 2 ddigid.</w:t>
                            </w:r>
                          </w:p>
                          <w:p w14:paraId="62892719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Rhannu rhifau 3 digid â rhif 2 ddigid.</w:t>
                            </w:r>
                          </w:p>
                          <w:p w14:paraId="42ADD72E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Amcangyfrif drwy dalgrynnu i'r 10, y 100, y 1 000 neu'r rhif cyfan agosaf.</w:t>
                            </w:r>
                          </w:p>
                          <w:p w14:paraId="2224C52C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Cymharu prisiau a deall beth sy'n cynnig y gwerth gorau am arian.</w:t>
                            </w:r>
                          </w:p>
                          <w:p w14:paraId="77ACEB11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Mesur</w:t>
                            </w:r>
                          </w:p>
                          <w:p w14:paraId="3FC2F352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a dehongli cloriannau neu raniadau ar amrywiaeth o offer mesur.</w:t>
                            </w:r>
                          </w:p>
                          <w:p w14:paraId="34FD6C47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Amseru digwyddiadau mewn munudau ac eiliadau i'r degfed eiliad agosaf.</w:t>
                            </w:r>
                          </w:p>
                          <w:p w14:paraId="792FB150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a dehongli amserlenni a rhestrau.</w:t>
                            </w:r>
                          </w:p>
                          <w:p w14:paraId="35B23BE1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Amcangyfrif hyd taith o ran amser.</w:t>
                            </w:r>
                          </w:p>
                          <w:p w14:paraId="11AFFD49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Mesur a chofnodi'r tymheredd gan gynnwys darlleniadau positif a negatif a chyfrifo'r gwahaniaeth rhwng gwahanol dymereddau.</w:t>
                            </w:r>
                          </w:p>
                          <w:p w14:paraId="27948521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Data</w:t>
                            </w:r>
                          </w:p>
                          <w:p w14:paraId="07C411E4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Echdynnu a dehongli gwybodaeth o ddiagramau, amserlenni a siartiau.</w:t>
                            </w:r>
                          </w:p>
                          <w:p w14:paraId="07EF1593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Cyflwyno data drwy ddefnyddio rhestrau, siartiau cyfrif, diagramau, siartiau bar, graffiau llinell ac ati.</w:t>
                            </w:r>
                          </w:p>
                          <w:p w14:paraId="7A1B4F49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Datblygu Ymresymu Rhifyddol</w:t>
                            </w:r>
                          </w:p>
                          <w:p w14:paraId="04BDAE24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Trosglwyddo sgiliau mathemategol i amrywiaeth o gyd-destunau a sefyllfaoedd bob dydd.</w:t>
                            </w:r>
                          </w:p>
                          <w:p w14:paraId="7BCE4FE6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mathemateg a thechnegau priodol i'w defnyddio.</w:t>
                            </w:r>
                          </w:p>
                          <w:p w14:paraId="34DC2CEE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a defnyddio offer ac unedau mesur addas.</w:t>
                            </w:r>
                          </w:p>
                          <w:p w14:paraId="7DB48265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Egluro canlyniadau a gweithdrefnau'n glir drwy ddefnyddio ieithwedd fathemategol.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480.8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" filled="f" stroked="f">
                <v:textbox>
                  <w:txbxContent>
                    <w:p w14:paraId="455AC343" w14:textId="118A4A0A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Mae rhai o ddisgwylia</w:t>
                      </w:r>
                      <w:r w:rsidR="00FF64EB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dau'r </w:t>
                      </w:r>
                      <w:proofErr w:type="spellStart"/>
                      <w:r w:rsidR="00FF64EB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FfLlRh</w:t>
                      </w:r>
                      <w:proofErr w:type="spellEnd"/>
                      <w:r w:rsidR="00FF64EB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sy’n addas ar gyfer eich plentyn</w:t>
                      </w:r>
                      <w:bookmarkStart w:id="1" w:name="_GoBack"/>
                      <w:bookmarkEnd w:id="1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yn cynnwys:</w:t>
                      </w:r>
                    </w:p>
                    <w:p w14:paraId="4601B376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Rhif</w:t>
                      </w:r>
                    </w:p>
                    <w:p w14:paraId="4A4E92B4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Darllen ac ysgrifennu rhifau hyd at 1 miliwn a rhifau i 3 lle degol.</w:t>
                      </w:r>
                    </w:p>
                    <w:p w14:paraId="435EDF41" w14:textId="552A1BC1" w:rsidR="00A91C5C" w:rsidRPr="00C51DCF" w:rsidRDefault="00F94314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Defnyddio</w:t>
                      </w:r>
                      <w:r w:rsidR="00A91C5C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strategaethau meddwl i alw tablau lluosi i </w:t>
                      </w:r>
                      <w:proofErr w:type="spellStart"/>
                      <w:r w:rsidR="00A91C5C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="00A91C5C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hyd at 10 x 10 a'u defnyddio i ddatrys problemau rhannu.</w:t>
                      </w:r>
                    </w:p>
                    <w:p w14:paraId="29A78E9E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Defnyddio dealltwriaeth o gywerthoedd ffracsiynau, degolion a chanrannau syml.</w:t>
                      </w:r>
                    </w:p>
                    <w:p w14:paraId="1C16FA40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Cyfrif symiau canrannol yn seiliedig ar 10%.</w:t>
                      </w:r>
                    </w:p>
                    <w:p w14:paraId="388B1B3A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Adio a thynnu rhifau drwy ddefnyddio rhifau cyfan a degolion.</w:t>
                      </w:r>
                    </w:p>
                    <w:p w14:paraId="4BA05FD4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Lluosi rhifau 2 a 3 digid â rhif 2 ddigid.</w:t>
                      </w:r>
                    </w:p>
                    <w:p w14:paraId="62892719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Rhannu rhifau 3 digid â rhif 2 ddigid.</w:t>
                      </w:r>
                    </w:p>
                    <w:p w14:paraId="42ADD72E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Amcangyfrif drwy dalgrynnu i'r 10, y 100, y 1 000 neu'r rhif cyfan agosaf.</w:t>
                      </w:r>
                    </w:p>
                    <w:p w14:paraId="2224C52C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Cymharu prisiau a deall beth sy'n cynnig y gwerth gorau am arian.</w:t>
                      </w:r>
                    </w:p>
                    <w:p w14:paraId="77ACEB11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Mesur</w:t>
                      </w:r>
                    </w:p>
                    <w:p w14:paraId="3FC2F352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Darllen a dehongli cloriannau neu raniadau ar amrywiaeth o offer mesur.</w:t>
                      </w:r>
                    </w:p>
                    <w:p w14:paraId="34FD6C47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Amseru digwyddiadau mewn munudau ac eiliadau i'r degfed eiliad agosaf.</w:t>
                      </w:r>
                    </w:p>
                    <w:p w14:paraId="792FB150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Defnyddio a dehongli amserlenni a rhestrau.</w:t>
                      </w:r>
                    </w:p>
                    <w:p w14:paraId="35B23BE1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Amcangyfrif hyd taith o ran amser.</w:t>
                      </w:r>
                    </w:p>
                    <w:p w14:paraId="11AFFD49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Mesur a chofnodi'r tymheredd gan gynnwys darlleniadau positif a negatif a chyfrifo'r gwahaniaeth rhwng gwahanol dymereddau.</w:t>
                      </w:r>
                    </w:p>
                    <w:p w14:paraId="27948521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Data</w:t>
                      </w:r>
                    </w:p>
                    <w:p w14:paraId="07C411E4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4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Echdynnu a dehongli gwybodaeth o ddiagramau, amserlenni a siartiau.</w:t>
                      </w:r>
                    </w:p>
                    <w:p w14:paraId="07EF1593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4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Cyflwyno data drwy ddefnyddio rhestrau, siartiau cyfrif, diagramau, siartiau bar, graffiau llinell ac ati.</w:t>
                      </w:r>
                    </w:p>
                    <w:p w14:paraId="7A1B4F49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Datblygu Ymresymu Rhifyddol</w:t>
                      </w:r>
                    </w:p>
                    <w:p w14:paraId="04BDAE24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Trosglwyddo sgiliau mathemategol i amrywiaeth o gyd-destunau a sefyllfaoedd bob dydd.</w:t>
                      </w:r>
                    </w:p>
                    <w:p w14:paraId="7BCE4FE6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Dewis mathemateg a thechnegau priodol i'w defnyddio.</w:t>
                      </w:r>
                    </w:p>
                    <w:p w14:paraId="34DC2CEE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Dewis a defnyddio offer ac unedau mesur addas.</w:t>
                      </w:r>
                    </w:p>
                    <w:p w14:paraId="7DB48265" w14:textId="77777777" w:rsidR="00A91C5C" w:rsidRPr="00C51DCF" w:rsidRDefault="00A91C5C" w:rsidP="00A91C5C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Egluro canlyniadau a gweithdrefnau'n glir drwy ddefnyddio ieithwedd fathemategol.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4039E00" w14:textId="77777777" w:rsidR="00A91C5C" w:rsidRPr="00C51DCF" w:rsidRDefault="00A91C5C" w:rsidP="00A91C5C">
      <w:pPr>
        <w:rPr>
          <w:lang w:val="cy-GB"/>
        </w:rPr>
      </w:pPr>
      <w:r w:rsidRPr="00C51DC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C6C90A5" wp14:editId="5BF5DFBC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FB5807" w14:textId="7E6F156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</w:pPr>
                            <w:r w:rsidRPr="00C51DCF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Rh</w:t>
                            </w:r>
                            <w:r w:rsidR="00FF64EB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oi cymorth i blant gyda’u Sgiliau Rhif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49.35pt;margin-top:119.85pt;width:365.65pt;height:145.3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10FB5807" w14:textId="7E6F156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</w:pPr>
                      <w:r w:rsidRPr="00C51DCF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Rh</w:t>
                      </w:r>
                      <w:r w:rsidR="00FF64EB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oi cymorth i blant gyda’u Sgiliau Rhif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9D13008" w14:textId="77777777" w:rsidR="00A91C5C" w:rsidRPr="00C51DCF" w:rsidRDefault="00A91C5C" w:rsidP="00A91C5C">
      <w:pPr>
        <w:rPr>
          <w:lang w:val="cy-GB"/>
        </w:rPr>
      </w:pPr>
    </w:p>
    <w:p w14:paraId="292C6811" w14:textId="77777777" w:rsidR="00A91C5C" w:rsidRPr="00C51DCF" w:rsidRDefault="00A91C5C" w:rsidP="00A91C5C">
      <w:pPr>
        <w:rPr>
          <w:lang w:val="cy-GB"/>
        </w:rPr>
      </w:pPr>
    </w:p>
    <w:p w14:paraId="27A120C1" w14:textId="77777777" w:rsidR="00A91C5C" w:rsidRPr="00C51DCF" w:rsidRDefault="00A91C5C" w:rsidP="00A91C5C">
      <w:pPr>
        <w:rPr>
          <w:lang w:val="cy-GB"/>
        </w:rPr>
      </w:pPr>
    </w:p>
    <w:p w14:paraId="6B725803" w14:textId="77777777" w:rsidR="00A91C5C" w:rsidRPr="00C51DCF" w:rsidRDefault="00A91C5C" w:rsidP="00A91C5C">
      <w:pPr>
        <w:rPr>
          <w:lang w:val="cy-GB"/>
        </w:rPr>
      </w:pPr>
    </w:p>
    <w:p w14:paraId="1CA76B5F" w14:textId="77777777" w:rsidR="00A91C5C" w:rsidRPr="00C51DCF" w:rsidRDefault="00A91C5C" w:rsidP="00A91C5C">
      <w:pPr>
        <w:rPr>
          <w:lang w:val="cy-GB"/>
        </w:rPr>
      </w:pPr>
    </w:p>
    <w:p w14:paraId="5DCECDCA" w14:textId="77777777" w:rsidR="00A91C5C" w:rsidRPr="00C51DCF" w:rsidRDefault="00A91C5C" w:rsidP="00A91C5C">
      <w:pPr>
        <w:rPr>
          <w:lang w:val="cy-GB"/>
        </w:rPr>
      </w:pPr>
    </w:p>
    <w:p w14:paraId="61B993A6" w14:textId="77777777" w:rsidR="00A91C5C" w:rsidRPr="00C51DCF" w:rsidRDefault="00A91C5C" w:rsidP="00A91C5C">
      <w:pPr>
        <w:rPr>
          <w:lang w:val="cy-GB"/>
        </w:rPr>
      </w:pPr>
    </w:p>
    <w:p w14:paraId="27623C45" w14:textId="77777777" w:rsidR="00A91C5C" w:rsidRPr="00C51DCF" w:rsidRDefault="00A91C5C" w:rsidP="00A91C5C">
      <w:pPr>
        <w:rPr>
          <w:lang w:val="cy-GB"/>
        </w:rPr>
      </w:pPr>
    </w:p>
    <w:p w14:paraId="7EAEEB4B" w14:textId="77777777" w:rsidR="00A91C5C" w:rsidRPr="00C51DCF" w:rsidRDefault="00A91C5C" w:rsidP="00A91C5C">
      <w:pPr>
        <w:rPr>
          <w:lang w:val="cy-GB"/>
        </w:rPr>
      </w:pPr>
    </w:p>
    <w:p w14:paraId="1785A059" w14:textId="77777777" w:rsidR="00A91C5C" w:rsidRPr="00C51DCF" w:rsidRDefault="00A91C5C" w:rsidP="00A91C5C">
      <w:pPr>
        <w:rPr>
          <w:lang w:val="cy-GB"/>
        </w:rPr>
      </w:pPr>
    </w:p>
    <w:p w14:paraId="7C6532CC" w14:textId="77777777" w:rsidR="00A91C5C" w:rsidRPr="00C51DCF" w:rsidRDefault="00A91C5C" w:rsidP="00A91C5C">
      <w:pPr>
        <w:rPr>
          <w:lang w:val="cy-GB"/>
        </w:rPr>
      </w:pPr>
    </w:p>
    <w:p w14:paraId="515AAC5A" w14:textId="77777777" w:rsidR="00A91C5C" w:rsidRPr="00C51DCF" w:rsidRDefault="00A91C5C" w:rsidP="00A91C5C">
      <w:pPr>
        <w:rPr>
          <w:lang w:val="cy-GB"/>
        </w:rPr>
      </w:pPr>
    </w:p>
    <w:p w14:paraId="1E92D648" w14:textId="77777777" w:rsidR="00A91C5C" w:rsidRPr="00C51DCF" w:rsidRDefault="00A91C5C" w:rsidP="00A91C5C">
      <w:pPr>
        <w:rPr>
          <w:lang w:val="cy-GB"/>
        </w:rPr>
      </w:pPr>
    </w:p>
    <w:p w14:paraId="02335CFB" w14:textId="77777777" w:rsidR="00A91C5C" w:rsidRPr="00C51DCF" w:rsidRDefault="00A91C5C" w:rsidP="00A91C5C">
      <w:pPr>
        <w:rPr>
          <w:lang w:val="cy-GB"/>
        </w:rPr>
      </w:pPr>
    </w:p>
    <w:p w14:paraId="0782ADFA" w14:textId="77777777" w:rsidR="00A91C5C" w:rsidRPr="00C51DCF" w:rsidRDefault="00A91C5C" w:rsidP="00A91C5C">
      <w:pPr>
        <w:rPr>
          <w:lang w:val="cy-GB"/>
        </w:rPr>
      </w:pPr>
    </w:p>
    <w:p w14:paraId="3B590A6B" w14:textId="77777777" w:rsidR="00A91C5C" w:rsidRPr="00C51DCF" w:rsidRDefault="00A91C5C" w:rsidP="00A91C5C">
      <w:pPr>
        <w:rPr>
          <w:lang w:val="cy-GB"/>
        </w:rPr>
      </w:pPr>
    </w:p>
    <w:p w14:paraId="61F176FD" w14:textId="77777777" w:rsidR="00A91C5C" w:rsidRPr="00C51DCF" w:rsidRDefault="00A91C5C" w:rsidP="00A91C5C">
      <w:pPr>
        <w:rPr>
          <w:lang w:val="cy-GB"/>
        </w:rPr>
      </w:pPr>
    </w:p>
    <w:p w14:paraId="076EA773" w14:textId="77777777" w:rsidR="00A91C5C" w:rsidRPr="00C51DCF" w:rsidRDefault="00A91C5C" w:rsidP="00A91C5C">
      <w:pPr>
        <w:rPr>
          <w:lang w:val="cy-GB"/>
        </w:rPr>
      </w:pPr>
      <w:r w:rsidRPr="00C51DC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02950851" wp14:editId="2A6CB6D0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6CB746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C51DCF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Taflen i rieni</w:t>
                            </w:r>
                          </w:p>
                          <w:p w14:paraId="06BFAAC9" w14:textId="77777777" w:rsidR="00A91C5C" w:rsidRPr="00C51DCF" w:rsidRDefault="00A91C5C" w:rsidP="00A91C5C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C51DCF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Helpu eich plentyn gyda rhifedd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449.35pt;margin-top:481.9pt;width:364.25pt;height:59.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156CB746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C51DCF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  <w:t>Taflen i rieni</w:t>
                      </w:r>
                    </w:p>
                    <w:p w14:paraId="06BFAAC9" w14:textId="77777777" w:rsidR="00A91C5C" w:rsidRPr="00C51DCF" w:rsidRDefault="00A91C5C" w:rsidP="00A91C5C">
                      <w:pPr>
                        <w:spacing w:line="276" w:lineRule="auto"/>
                        <w:jc w:val="center"/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C51DCF"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  <w:t>Helpu eich plentyn gyda rhifedd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B1A8A98" w14:textId="77777777" w:rsidR="00A91C5C" w:rsidRPr="00C51DCF" w:rsidRDefault="00A91C5C" w:rsidP="00A91C5C">
      <w:pPr>
        <w:rPr>
          <w:lang w:val="cy-GB"/>
        </w:rPr>
      </w:pPr>
    </w:p>
    <w:p w14:paraId="0443BC51" w14:textId="1D8AB247" w:rsidR="00A91C5C" w:rsidRPr="00C51DCF" w:rsidRDefault="00A91C5C" w:rsidP="00A91C5C">
      <w:pPr>
        <w:spacing w:after="0" w:line="240" w:lineRule="auto"/>
        <w:rPr>
          <w:lang w:val="cy-GB"/>
        </w:rPr>
      </w:pPr>
      <w:r w:rsidRPr="00C51DCF">
        <w:rPr>
          <w:lang w:val="cy-GB"/>
        </w:rPr>
        <w:br w:type="page"/>
      </w:r>
      <w:r w:rsidR="00F94314" w:rsidRPr="00C51DCF">
        <w:rPr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 wp14:anchorId="27AE0390" wp14:editId="25E42246">
            <wp:simplePos x="0" y="0"/>
            <wp:positionH relativeFrom="column">
              <wp:posOffset>7216140</wp:posOffset>
            </wp:positionH>
            <wp:positionV relativeFrom="paragraph">
              <wp:posOffset>0</wp:posOffset>
            </wp:positionV>
            <wp:extent cx="2057400" cy="468630"/>
            <wp:effectExtent l="0" t="0" r="0" b="76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inarow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46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4314" w:rsidRPr="00C51DCF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B171082" wp14:editId="49D01F41">
            <wp:simplePos x="0" y="0"/>
            <wp:positionH relativeFrom="column">
              <wp:posOffset>2567940</wp:posOffset>
            </wp:positionH>
            <wp:positionV relativeFrom="paragraph">
              <wp:posOffset>1819275</wp:posOffset>
            </wp:positionV>
            <wp:extent cx="1456055" cy="946150"/>
            <wp:effectExtent l="0" t="0" r="0" b="63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4314" w:rsidRPr="00C51DCF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19C4937" wp14:editId="6CE605E9">
            <wp:simplePos x="0" y="0"/>
            <wp:positionH relativeFrom="column">
              <wp:posOffset>2572870</wp:posOffset>
            </wp:positionH>
            <wp:positionV relativeFrom="paragraph">
              <wp:posOffset>-208766</wp:posOffset>
            </wp:positionV>
            <wp:extent cx="1532965" cy="153296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mbers Grid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1048" cy="15410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1DC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E4D47CE" wp14:editId="75C8A2D8">
                <wp:simplePos x="0" y="0"/>
                <wp:positionH relativeFrom="page">
                  <wp:posOffset>360045</wp:posOffset>
                </wp:positionH>
                <wp:positionV relativeFrom="page">
                  <wp:posOffset>862965</wp:posOffset>
                </wp:positionV>
                <wp:extent cx="4682490" cy="6221730"/>
                <wp:effectExtent l="0" t="0" r="0" b="127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221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0796E6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Beth yw'r gweddill?</w:t>
                            </w:r>
                          </w:p>
                          <w:p w14:paraId="783499AB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Gwnewch grid 6 x 6 fel hyn.</w:t>
                            </w:r>
                          </w:p>
                          <w:p w14:paraId="6431077C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Dewiswch dabl 7, 8 neu 9.</w:t>
                            </w:r>
                          </w:p>
                          <w:p w14:paraId="47F90C05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Pob un yn ei dro.</w:t>
                            </w:r>
                          </w:p>
                          <w:p w14:paraId="384EEBD7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Rholiwch ddis.</w:t>
                            </w:r>
                          </w:p>
                          <w:p w14:paraId="46BA70A5" w14:textId="58BC82F6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Dewiswch rif ar y </w:t>
                            </w:r>
                            <w:r w:rsidR="00F94314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grid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, e.e. 59. Rhannwch ef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â rhif y tabl, e.e. 7. Os yw gweddill y 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sym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59 ÷ 7 yr un fath 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â'r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rhif ar y dis, cewch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roi botwm neu ddarn arian dros y rhif ar y bwrdd.</w:t>
                            </w:r>
                          </w:p>
                          <w:p w14:paraId="7980461A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 cyntaf i gael pedwar o'u botymau mewn llinell syth sy'n ennill!</w:t>
                            </w:r>
                          </w:p>
                          <w:p w14:paraId="490E3D52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Dyblu a threblu</w:t>
                            </w:r>
                          </w:p>
                          <w:p w14:paraId="42533F97" w14:textId="68C16DD9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Rholiwch ddau </w:t>
                            </w:r>
                            <w:r w:rsidR="0033484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ddis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0EBB64AB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Lluoswch y ddau rif i gael eich sgôr.</w:t>
                            </w:r>
                          </w:p>
                          <w:p w14:paraId="46119B4F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Rholiwch un o'r disiau eto. Os yw'n eilrif, dyblwch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eich sgôr. Os yw'n odrif, treblwch eich sgôr.</w:t>
                            </w:r>
                          </w:p>
                          <w:p w14:paraId="2C7FFF77" w14:textId="5F56D445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Cadwch </w:t>
                            </w:r>
                            <w:r w:rsidR="00F94314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gyfrif o'ch sgoriau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457842EF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 cyntaf i gael dros 301 sy'n ennill.</w:t>
                            </w:r>
                          </w:p>
                          <w:p w14:paraId="31ACA856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Hoff fwyd</w:t>
                            </w:r>
                          </w:p>
                          <w:p w14:paraId="47C2B918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beth yw cost hoff eitem o fwyd.</w:t>
                            </w:r>
                          </w:p>
                          <w:p w14:paraId="14439CFF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Gofynnwch iddo/iddi weithio allan faint fyddai saith ohonyn 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nhw'n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ei 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gostio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, neu wyth, neu naw.</w:t>
                            </w:r>
                          </w:p>
                          <w:p w14:paraId="00EA9CDC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Faint o newid fyddai o £50?</w:t>
                            </w:r>
                          </w:p>
                          <w:p w14:paraId="43905C91" w14:textId="3571C394" w:rsidR="00A91C5C" w:rsidRPr="00C51DCF" w:rsidRDefault="00F94314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Ailadroddwch hyn gyda’</w:t>
                            </w:r>
                            <w:r w:rsidR="00A91C5C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 gas/chas fwyd.</w:t>
                            </w:r>
                          </w:p>
                          <w:p w14:paraId="143C0CCF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Beth yw'r gwahaniaeth rhwng cost y ddau?</w:t>
                            </w:r>
                          </w:p>
                          <w:p w14:paraId="5EC40FE1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Ryseitiau</w:t>
                            </w:r>
                          </w:p>
                          <w:p w14:paraId="22A20ACC" w14:textId="5FA00010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Dewch o hyd i rysáit ar gyfer pedwar person a'i ailysgrifennu ar gyfer wyth person, e.e.</w:t>
                            </w:r>
                          </w:p>
                          <w:p w14:paraId="3D8508B4" w14:textId="6868D443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Pedwar person: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  <w:t>Wyth person:</w:t>
                            </w:r>
                          </w:p>
                          <w:p w14:paraId="33ABBE01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125g blawd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  <w:t>250g blawd</w:t>
                            </w:r>
                          </w:p>
                          <w:p w14:paraId="5EA4F352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50g menyn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  <w:t>100g menyn</w:t>
                            </w:r>
                          </w:p>
                          <w:p w14:paraId="79176B26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75g siwgr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  <w:t>150g siwgr</w:t>
                            </w:r>
                          </w:p>
                          <w:p w14:paraId="12769342" w14:textId="77777777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30ml triog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  <w:t>60ml triog</w:t>
                            </w:r>
                          </w:p>
                          <w:p w14:paraId="69FC0797" w14:textId="686A52AC" w:rsidR="00A91C5C" w:rsidRPr="00C51DCF" w:rsidRDefault="00A91C5C" w:rsidP="00A91C5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1 llwy de o </w:t>
                            </w:r>
                            <w:r w:rsidR="00F94314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sinsir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ab/>
                              <w:t xml:space="preserve">2 lwy de o </w:t>
                            </w:r>
                            <w:r w:rsidR="00F94314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sinsir</w:t>
                            </w:r>
                          </w:p>
                          <w:p w14:paraId="04BC2A0A" w14:textId="182F44AD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Allwch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chi ei ailysgrifennu ar gyfer tri pherson? Neu bum person?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9" type="#_x0000_t202" style="position:absolute;margin-left:28.35pt;margin-top:67.95pt;width:368.7pt;height:489.9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" filled="f" stroked="f">
                <v:textbox>
                  <w:txbxContent>
                    <w:p w14:paraId="020796E6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Beth yw'r gweddill?</w:t>
                      </w:r>
                    </w:p>
                    <w:p w14:paraId="783499AB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Gwnewch grid 6 x 6 fel hyn.</w:t>
                      </w:r>
                    </w:p>
                    <w:p w14:paraId="6431077C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Dewiswch dabl 7, 8 neu 9.</w:t>
                      </w:r>
                    </w:p>
                    <w:p w14:paraId="47F90C05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Pob un yn ei dro.</w:t>
                      </w:r>
                    </w:p>
                    <w:p w14:paraId="384EEBD7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Rholiwch ddis.</w:t>
                      </w:r>
                    </w:p>
                    <w:p w14:paraId="46BA70A5" w14:textId="58BC82F6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Dewiswch rif ar y </w:t>
                      </w:r>
                      <w:r w:rsidR="00F94314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grid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, e.e. 59. Rhannwch ef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â rhif y tabl, e.e. 7. Os yw gweddill y 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sym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59 ÷ 7 yr un fath 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â'r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rhif ar y dis, cewch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roi botwm neu ddarn arian dros y rhif ar y bwrdd.</w:t>
                      </w:r>
                    </w:p>
                    <w:p w14:paraId="7980461A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Y cyntaf i gael pedwar o'u botymau mewn llinell syth sy'n ennill!</w:t>
                      </w:r>
                    </w:p>
                    <w:p w14:paraId="490E3D52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Dyblu a threblu</w:t>
                      </w:r>
                    </w:p>
                    <w:p w14:paraId="42533F97" w14:textId="68C16DD9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Rholiwch ddau </w:t>
                      </w:r>
                      <w:r w:rsidR="00334845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ddis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0EBB64AB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Lluoswch y ddau rif i gael eich sgôr.</w:t>
                      </w:r>
                    </w:p>
                    <w:p w14:paraId="46119B4F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Rholiwch un o'r disiau eto. Os yw'n eilrif, dyblwch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eich sgôr. Os yw'n odrif, treblwch eich sgôr.</w:t>
                      </w:r>
                    </w:p>
                    <w:p w14:paraId="2C7FFF77" w14:textId="5F56D445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Cadwch </w:t>
                      </w:r>
                      <w:r w:rsidR="00F94314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gyfrif o'ch sgoriau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457842EF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Y cyntaf i gael dros 301 sy'n ennill.</w:t>
                      </w:r>
                    </w:p>
                    <w:p w14:paraId="31ACA856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Hoff fwyd</w:t>
                      </w:r>
                    </w:p>
                    <w:p w14:paraId="47C2B918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beth yw cost hoff eitem o fwyd.</w:t>
                      </w:r>
                    </w:p>
                    <w:p w14:paraId="14439CFF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Gofynnwch iddo/iddi weithio allan faint fyddai saith ohonyn 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nhw'n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ei 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gostio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, neu wyth, neu naw.</w:t>
                      </w:r>
                    </w:p>
                    <w:p w14:paraId="00EA9CDC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Faint o newid fyddai o £50?</w:t>
                      </w:r>
                    </w:p>
                    <w:p w14:paraId="43905C91" w14:textId="3571C394" w:rsidR="00A91C5C" w:rsidRPr="00C51DCF" w:rsidRDefault="00F94314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Ailadroddwch hyn gyda’</w:t>
                      </w:r>
                      <w:r w:rsidR="00A91C5C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i gas/chas fwyd.</w:t>
                      </w:r>
                    </w:p>
                    <w:p w14:paraId="143C0CCF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Beth yw'r gwahaniaeth rhwng cost y ddau?</w:t>
                      </w:r>
                    </w:p>
                    <w:p w14:paraId="5EC40FE1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Ryseitiau</w:t>
                      </w:r>
                    </w:p>
                    <w:p w14:paraId="22A20ACC" w14:textId="5FA00010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Dewch o hyd i rysáit ar gyfer pedwar person a'i ailysgrifennu ar gyfer wyth person, e.e.</w:t>
                      </w:r>
                    </w:p>
                    <w:p w14:paraId="3D8508B4" w14:textId="6868D443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Pedwar person: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  <w:t>Wyth person:</w:t>
                      </w:r>
                    </w:p>
                    <w:p w14:paraId="33ABBE01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125g blawd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  <w:t>250g blawd</w:t>
                      </w:r>
                    </w:p>
                    <w:p w14:paraId="5EA4F352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50g menyn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  <w:t>100g menyn</w:t>
                      </w:r>
                    </w:p>
                    <w:p w14:paraId="79176B26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75g siwgr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  <w:t>150g siwgr</w:t>
                      </w:r>
                      <w:bookmarkStart w:id="1" w:name="_GoBack"/>
                      <w:bookmarkEnd w:id="1"/>
                    </w:p>
                    <w:p w14:paraId="12769342" w14:textId="77777777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30ml triog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  <w:t>60ml triog</w:t>
                      </w:r>
                    </w:p>
                    <w:p w14:paraId="69FC0797" w14:textId="686A52AC" w:rsidR="00A91C5C" w:rsidRPr="00C51DCF" w:rsidRDefault="00A91C5C" w:rsidP="00A91C5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1 llwy de o </w:t>
                      </w:r>
                      <w:r w:rsidR="00F94314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sinsir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ab/>
                        <w:t xml:space="preserve">2 lwy de o </w:t>
                      </w:r>
                      <w:r w:rsidR="00F94314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sinsir</w:t>
                      </w:r>
                    </w:p>
                    <w:p w14:paraId="04BC2A0A" w14:textId="182F44AD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Allwch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chi ei ailysgrifennu ar gyfer tri pherson? Neu bum person?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51DC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2D1C1FCC" wp14:editId="2AFC9B2B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740134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7401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A5709D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Tri mewn rhes</w:t>
                            </w:r>
                          </w:p>
                          <w:p w14:paraId="02DE0C9B" w14:textId="33FD65A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Ar gyfer y gêm hon, bydd angen cyfrifiannell.</w:t>
                            </w:r>
                          </w:p>
                          <w:p w14:paraId="1B965A6C" w14:textId="4B5F5890" w:rsidR="00A91C5C" w:rsidRPr="00C51DCF" w:rsidRDefault="00F94314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Tynnwch </w:t>
                            </w:r>
                            <w:r w:rsidR="00A91C5C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linell fel h</w:t>
                            </w:r>
                            <w:r w:rsidR="00F745B1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o</w:t>
                            </w:r>
                            <w:r w:rsidR="00A91C5C"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n:</w:t>
                            </w:r>
                          </w:p>
                          <w:p w14:paraId="0E54CB6C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Yn eich tro, dewiswch ffracsiwn, e.e. 2/5.</w:t>
                            </w:r>
                          </w:p>
                          <w:p w14:paraId="660CB9D6" w14:textId="286F061F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Defnyddiwch y gyfrifiannell i'w drosi'n ddegolyn (h.y. 2 ÷ 5 = 0.4) a nodwch lythrennau blaen eich enw ar y </w:t>
                            </w:r>
                            <w:r w:rsidR="00F94314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man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hwn ar y llinell.</w:t>
                            </w:r>
                          </w:p>
                          <w:p w14:paraId="11422B26" w14:textId="698FC453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Nod y gêm yw cael tair croes mewn rhes heb </w:t>
                            </w:r>
                            <w:r w:rsidR="00F745B1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unrhyw </w:t>
                            </w:r>
                            <w:r w:rsidR="00F745B1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groes gan un o’r chwaraewyr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r w:rsidR="00F745B1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eraill d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dod rhyngddyn nhw.</w:t>
                            </w:r>
                          </w:p>
                          <w:p w14:paraId="327E1391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Mae rhai ffracsiynau'n fwy anodd eu nodi nag eraill, e.e. 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nawfedau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29C17573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Pedwar</w:t>
                            </w:r>
                          </w:p>
                          <w:p w14:paraId="7DC37319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Defnyddiwch bedwar 4 bob tro.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Gallwch chi eu hadio, eu tynnu, eu lluosi neu eu rhannu.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Ydych 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gallu gwneud pob rhif o 1 i 100?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Dyma rai ffyrdd o wneud y ddau rif cyntaf.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     1 = (4 + 4)/(4 + 4)</w:t>
                            </w:r>
                          </w:p>
                          <w:p w14:paraId="4E237A5F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2 = 4/4 + 4/4</w:t>
                            </w:r>
                          </w:p>
                          <w:p w14:paraId="421A64C1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Gwylio'r teledu</w:t>
                            </w:r>
                          </w:p>
                          <w:p w14:paraId="09981C94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gadw cofnod o faint o amser mae e/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hi'n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gwylio'r teledu bob diwrnod am wythnos. Yna gofynnwch iddo/iddi wneud hyn.</w:t>
                            </w:r>
                          </w:p>
                          <w:p w14:paraId="2B8D12CA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Gweithio allan gyfanswm yr amser gwylio am yr wythnos.</w:t>
                            </w:r>
                          </w:p>
                          <w:p w14:paraId="5E168BA0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Gweithio allan gyfartaledd yr amser gwylio am ddiwrnod (h.y. cyfanswm yr amser wedi'i rannu â 7).</w:t>
                            </w:r>
                          </w:p>
                          <w:p w14:paraId="21F75477" w14:textId="73C9FD9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Yn lle gwylio'r teledu, gallech ofyn </w:t>
                            </w:r>
                            <w:r w:rsidR="00F94314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iddo/iddi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gadw cofnod o'r amser a dreuliwyd yn bwyta prydau, neu'n chwarae'r </w:t>
                            </w:r>
                            <w:r w:rsidR="00F94314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tu allan, neu unrhyw beth arall mae’n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ei wneud bob dydd. Yna gweithiwch allan y cyfartaledd dyddiol.</w:t>
                            </w:r>
                          </w:p>
                          <w:p w14:paraId="28701CD1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Bargeinion</w:t>
                            </w:r>
                          </w:p>
                          <w:p w14:paraId="700E519E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Pan fyddwch yn siopa, neu'n gweld siop sydd â sêl, gofynnwch i'ch plentyn weithio allan faint fyddai rhai eitemau'n ei </w:t>
                            </w:r>
                            <w:proofErr w:type="spellStart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gostio</w:t>
                            </w:r>
                            <w:proofErr w:type="spellEnd"/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os ydych yn: arbed 50%, arbed 25%, arbed 10%, arbed 5%.</w:t>
                            </w:r>
                          </w:p>
                          <w:p w14:paraId="705E167A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esbonio sut gweithiodd e/hi hyn allan.</w:t>
                            </w:r>
                          </w:p>
                          <w:p w14:paraId="64913EBA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Miliwn o bunnoedd</w:t>
                            </w:r>
                          </w:p>
                          <w:p w14:paraId="332061E1" w14:textId="77777777" w:rsidR="00A91C5C" w:rsidRPr="00C51DCF" w:rsidRDefault="00A91C5C" w:rsidP="00A91C5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Tybiwch fod gennych chi £1 000 000 i'w wario neu ei roi.</w:t>
                            </w:r>
                            <w:r w:rsidRPr="00C51DCF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Cynlluniwch gyda'ch plentyn beth wnewch chi gyda'r arian, i'r geiniog olaf un.</w:t>
                            </w:r>
                          </w:p>
                          <w:p w14:paraId="7C57B553" w14:textId="77777777" w:rsidR="00A91C5C" w:rsidRPr="00C51DCF" w:rsidRDefault="00A91C5C" w:rsidP="00A91C5C">
                            <w:pPr>
                              <w:spacing w:after="60" w:line="240" w:lineRule="auto"/>
                              <w:rPr>
                                <w:rFonts w:cs="Arial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1" o:spid="_x0000_s1030" type="#_x0000_t202" style="position:absolute;margin-left:449.35pt;margin-top:68.05pt;width:365.65pt;height:530.7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" filled="f" stroked="f">
                <v:textbox>
                  <w:txbxContent>
                    <w:p w14:paraId="41A5709D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Tri mewn rhes</w:t>
                      </w:r>
                    </w:p>
                    <w:p w14:paraId="02DE0C9B" w14:textId="33FD65A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Ar gyfer y gêm hon, bydd angen cyfrifiannell.</w:t>
                      </w:r>
                    </w:p>
                    <w:p w14:paraId="1B965A6C" w14:textId="4B5F5890" w:rsidR="00A91C5C" w:rsidRPr="00C51DCF" w:rsidRDefault="00F94314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Tynnwch </w:t>
                      </w:r>
                      <w:r w:rsidR="00A91C5C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linell fel h</w:t>
                      </w:r>
                      <w:r w:rsidR="00F745B1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o</w:t>
                      </w:r>
                      <w:r w:rsidR="00A91C5C"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n:</w:t>
                      </w:r>
                    </w:p>
                    <w:p w14:paraId="0E54CB6C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Yn eich tro, dewiswch ffracsiwn, e.e. 2/5.</w:t>
                      </w:r>
                    </w:p>
                    <w:p w14:paraId="660CB9D6" w14:textId="286F061F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Defnyddiwch y gyfrifiannell i'w drosi'n ddegolyn (h.y. 2 ÷ 5 = 0.4) a nodwch lythrennau blaen eich enw ar y </w:t>
                      </w:r>
                      <w:r w:rsidR="00F94314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man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hwn ar y llinell.</w:t>
                      </w:r>
                    </w:p>
                    <w:p w14:paraId="11422B26" w14:textId="698FC453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Nod y gêm yw cael tair croes mewn rhes heb </w:t>
                      </w:r>
                      <w:r w:rsidR="00F745B1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i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unrhyw </w:t>
                      </w:r>
                      <w:r w:rsidR="00F745B1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groes gan un o’r chwaraewyr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r w:rsidR="00F745B1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eraill d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dod rhyngddyn nhw.</w:t>
                      </w:r>
                      <w:bookmarkStart w:id="1" w:name="_GoBack"/>
                      <w:bookmarkEnd w:id="1"/>
                    </w:p>
                    <w:p w14:paraId="327E1391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Mae rhai ffracsiynau'n fwy anodd eu nodi nag eraill, e.e. 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nawfedau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29C17573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Pedwar</w:t>
                      </w:r>
                    </w:p>
                    <w:p w14:paraId="7DC37319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Defnyddiwch bedwar 4 bob tro.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Gallwch chi eu hadio, eu tynnu, eu lluosi neu eu rhannu.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Ydych 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gallu gwneud pob rhif o 1 i 100?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Dyma rai ffyrdd o wneud y ddau rif cyntaf.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     1 = (4 + 4)/(4 + 4)</w:t>
                      </w:r>
                    </w:p>
                    <w:p w14:paraId="4E237A5F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2 = 4/4 + 4/4</w:t>
                      </w:r>
                    </w:p>
                    <w:p w14:paraId="421A64C1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Gwylio'r teledu</w:t>
                      </w:r>
                    </w:p>
                    <w:p w14:paraId="09981C94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gadw cofnod o faint o amser mae e/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hi'n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gwylio'r teledu bob diwrnod am wythnos. Yna gofynnwch iddo/iddi wneud hyn.</w:t>
                      </w:r>
                    </w:p>
                    <w:p w14:paraId="2B8D12CA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Gweithio allan gyfanswm yr amser gwylio am yr wythnos.</w:t>
                      </w:r>
                    </w:p>
                    <w:p w14:paraId="5E168BA0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Gweithio allan gyfartaledd yr amser gwylio am ddiwrnod (h.y. cyfanswm yr amser wedi'i rannu â 7).</w:t>
                      </w:r>
                    </w:p>
                    <w:p w14:paraId="21F75477" w14:textId="73C9FD9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Yn lle gwylio'r teledu, gallech ofyn </w:t>
                      </w:r>
                      <w:r w:rsidR="00F94314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iddo/iddi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gadw cofnod o'r amser a dreuliwyd yn bwyta prydau, neu'n chwarae'r </w:t>
                      </w:r>
                      <w:r w:rsidR="00F94314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tu allan, neu unrhyw beth arall mae’n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ei wneud bob dydd. Yna gweithiwch allan y cyfartaledd dyddiol.</w:t>
                      </w:r>
                    </w:p>
                    <w:p w14:paraId="28701CD1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Bargeinion</w:t>
                      </w:r>
                    </w:p>
                    <w:p w14:paraId="700E519E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Pan fyddwch yn siopa, neu'n gweld siop sydd â sêl, gofynnwch i'ch plentyn weithio allan faint fyddai rhai eitemau'n ei </w:t>
                      </w:r>
                      <w:proofErr w:type="spellStart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gostio</w:t>
                      </w:r>
                      <w:proofErr w:type="spellEnd"/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os ydych yn: arbed 50%, arbed 25%, arbed 10%, arbed 5%.</w:t>
                      </w:r>
                    </w:p>
                    <w:p w14:paraId="705E167A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esbonio sut gweithiodd e/hi hyn allan.</w:t>
                      </w:r>
                    </w:p>
                    <w:p w14:paraId="64913EBA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Miliwn o bunnoedd</w:t>
                      </w:r>
                    </w:p>
                    <w:p w14:paraId="332061E1" w14:textId="77777777" w:rsidR="00A91C5C" w:rsidRPr="00C51DCF" w:rsidRDefault="00A91C5C" w:rsidP="00A91C5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t>Tybiwch fod gennych chi £1 000 000 i'w wario neu ei roi.</w:t>
                      </w:r>
                      <w:r w:rsidRPr="00C51DCF">
                        <w:rPr>
                          <w:rFonts w:cs="Arial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Cynlluniwch gyda'ch plentyn beth wnewch chi gyda'r arian, i'r geiniog olaf un.</w:t>
                      </w:r>
                    </w:p>
                    <w:p w14:paraId="7C57B553" w14:textId="77777777" w:rsidR="00A91C5C" w:rsidRPr="00C51DCF" w:rsidRDefault="00A91C5C" w:rsidP="00A91C5C">
                      <w:pPr>
                        <w:spacing w:after="60" w:line="240" w:lineRule="auto"/>
                        <w:rPr>
                          <w:rFonts w:cs="Arial"/>
                          <w:sz w:val="19"/>
                          <w:szCs w:val="19"/>
                          <w:lang w:val="cy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A91C5C" w:rsidRPr="00C51DCF" w:rsidSect="008A1974">
      <w:headerReference w:type="even" r:id="rId12"/>
      <w:headerReference w:type="default" r:id="rId13"/>
      <w:footerReference w:type="even" r:id="rId14"/>
      <w:footerReference w:type="default" r:id="rId15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817F5F" w14:textId="77777777" w:rsidR="0058220E" w:rsidRPr="00C51DCF" w:rsidRDefault="0058220E" w:rsidP="00312064">
      <w:pPr>
        <w:spacing w:after="0" w:line="240" w:lineRule="auto"/>
        <w:rPr>
          <w:lang w:val="cy-GB"/>
        </w:rPr>
      </w:pPr>
      <w:r w:rsidRPr="00C51DCF">
        <w:rPr>
          <w:lang w:val="cy-GB"/>
        </w:rPr>
        <w:separator/>
      </w:r>
    </w:p>
  </w:endnote>
  <w:endnote w:type="continuationSeparator" w:id="0">
    <w:p w14:paraId="326C8B04" w14:textId="77777777" w:rsidR="0058220E" w:rsidRPr="00C51DCF" w:rsidRDefault="0058220E" w:rsidP="00312064">
      <w:pPr>
        <w:spacing w:after="0" w:line="240" w:lineRule="auto"/>
        <w:rPr>
          <w:lang w:val="cy-GB"/>
        </w:rPr>
      </w:pPr>
      <w:r w:rsidRPr="00C51DCF">
        <w:rPr>
          <w:lang w:val="cy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88270E" w:rsidRPr="00C51DCF" w:rsidRDefault="0088270E">
    <w:pPr>
      <w:pStyle w:val="Footer"/>
      <w:rPr>
        <w:lang w:val="cy-GB"/>
      </w:rPr>
    </w:pP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88270E" w:rsidRPr="00C51DCF" w:rsidRDefault="0088270E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C51DCF">
                            <w:rPr>
                              <w:sz w:val="14"/>
                              <w:szCs w:val="14"/>
                              <w:lang w:val="cy-GB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88270E" w:rsidRPr="00C51DCF" w:rsidRDefault="0088270E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C51DCF">
                      <w:rPr>
                        <w:sz w:val="14"/>
                        <w:szCs w:val="14"/>
                        <w:lang w:val="cy-GB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88270E" w:rsidRPr="00C51DCF" w:rsidRDefault="0088270E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C51DCF">
                            <w:rPr>
                              <w:sz w:val="14"/>
                              <w:szCs w:val="14"/>
                              <w:lang w:val="cy-GB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88270E" w:rsidRPr="00C51DCF" w:rsidRDefault="0088270E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C51DCF">
                      <w:rPr>
                        <w:sz w:val="14"/>
                        <w:szCs w:val="14"/>
                        <w:lang w:val="cy-GB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5271E99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BA5116F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 w:rsidRPr="00C51DCF"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88270E" w:rsidRPr="00C51DCF" w:rsidRDefault="0088270E">
    <w:pPr>
      <w:pStyle w:val="Footer"/>
      <w:rPr>
        <w:lang w:val="cy-GB"/>
      </w:rPr>
    </w:pPr>
    <w:r w:rsidRPr="00C51DCF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88270E" w:rsidRPr="00AF44A3" w:rsidRDefault="0088270E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88270E" w:rsidRPr="00AF44A3" w:rsidRDefault="0088270E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88270E" w:rsidRPr="00AF44A3" w:rsidRDefault="0088270E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88270E" w:rsidRPr="00AF44A3" w:rsidRDefault="0088270E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D5D8E8" w14:textId="77777777" w:rsidR="0058220E" w:rsidRPr="00C51DCF" w:rsidRDefault="0058220E" w:rsidP="00312064">
      <w:pPr>
        <w:spacing w:after="0" w:line="240" w:lineRule="auto"/>
        <w:rPr>
          <w:lang w:val="cy-GB"/>
        </w:rPr>
      </w:pPr>
      <w:r w:rsidRPr="00C51DCF">
        <w:rPr>
          <w:lang w:val="cy-GB"/>
        </w:rPr>
        <w:separator/>
      </w:r>
    </w:p>
  </w:footnote>
  <w:footnote w:type="continuationSeparator" w:id="0">
    <w:p w14:paraId="100836BF" w14:textId="77777777" w:rsidR="0058220E" w:rsidRPr="00C51DCF" w:rsidRDefault="0058220E" w:rsidP="00312064">
      <w:pPr>
        <w:spacing w:after="0" w:line="240" w:lineRule="auto"/>
        <w:rPr>
          <w:lang w:val="cy-GB"/>
        </w:rPr>
      </w:pPr>
      <w:r w:rsidRPr="00C51DCF">
        <w:rPr>
          <w:lang w:val="cy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88270E" w:rsidRPr="00C51DCF" w:rsidRDefault="0088270E" w:rsidP="008A1974">
    <w:pPr>
      <w:pStyle w:val="Header"/>
      <w:rPr>
        <w:lang w:val="cy-GB"/>
      </w:rPr>
    </w:pPr>
    <w:r w:rsidRPr="00C51DCF"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06951F46" w:rsidR="0088270E" w:rsidRPr="00C51DCF" w:rsidRDefault="0088270E">
    <w:pPr>
      <w:pStyle w:val="Header"/>
      <w:rPr>
        <w:lang w:val="cy-GB"/>
      </w:rPr>
    </w:pPr>
    <w:r w:rsidRPr="00C51DCF"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6B1C75B7">
          <wp:simplePos x="0" y="0"/>
          <wp:positionH relativeFrom="column">
            <wp:posOffset>4431030</wp:posOffset>
          </wp:positionH>
          <wp:positionV relativeFrom="paragraph">
            <wp:posOffset>5080</wp:posOffset>
          </wp:positionV>
          <wp:extent cx="5333070" cy="7537238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0" cy="75372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0F2AFAE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24ABB5B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C51DCF"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88270E" w:rsidRPr="00C51DCF" w:rsidRDefault="0088270E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C51DCF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Y Rhaglen Gymorth Genedlaethol</w:t>
                          </w:r>
                          <w:r w:rsidRPr="00C51DCF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National Support </w:t>
                          </w:r>
                          <w:proofErr w:type="spellStart"/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Programme</w:t>
                          </w:r>
                          <w:proofErr w:type="spellEnd"/>
                        </w:p>
                        <w:p w14:paraId="1550BE28" w14:textId="77777777" w:rsidR="0088270E" w:rsidRPr="00C51DCF" w:rsidRDefault="0088270E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C51DCF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Llythrennedd a Rhifedd</w:t>
                          </w:r>
                          <w:r w:rsidRPr="00C51DCF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proofErr w:type="spellStart"/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Literacy</w:t>
                          </w:r>
                          <w:proofErr w:type="spellEnd"/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and</w:t>
                          </w:r>
                          <w:proofErr w:type="spellEnd"/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C51DC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Numeracy</w:t>
                          </w:r>
                          <w:proofErr w:type="spellEnd"/>
                        </w:p>
                        <w:p w14:paraId="559BBA8E" w14:textId="77777777" w:rsidR="0088270E" w:rsidRPr="00C51DCF" w:rsidRDefault="0088270E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" o:allowincell="f" filled="f" stroked="f">
              <v:textbox inset="0,0,1mm,0">
                <w:txbxContent>
                  <w:p w14:paraId="5DD0260E" w14:textId="77777777" w:rsidR="0088270E" w:rsidRPr="00C51DCF" w:rsidRDefault="0088270E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C51DCF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Y Rhaglen Gymorth Genedlaethol</w:t>
                    </w:r>
                    <w:r w:rsidRPr="00C51DCF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C51DCF">
                      <w:rPr>
                        <w:rFonts w:cs="Arial"/>
                        <w:sz w:val="16"/>
                        <w:szCs w:val="16"/>
                        <w:lang w:val="cy-GB"/>
                      </w:rPr>
                      <w:t>National Support Programme</w:t>
                    </w:r>
                  </w:p>
                  <w:p w14:paraId="1550BE28" w14:textId="77777777" w:rsidR="0088270E" w:rsidRPr="00C51DCF" w:rsidRDefault="0088270E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C51DCF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Llythrennedd a Rhifedd</w:t>
                    </w:r>
                    <w:r w:rsidRPr="00C51DCF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C51DCF">
                      <w:rPr>
                        <w:rFonts w:cs="Arial"/>
                        <w:sz w:val="16"/>
                        <w:szCs w:val="16"/>
                        <w:lang w:val="cy-GB"/>
                      </w:rPr>
                      <w:t>Literacy and Numeracy</w:t>
                    </w:r>
                  </w:p>
                  <w:p w14:paraId="559BBA8E" w14:textId="77777777" w:rsidR="0088270E" w:rsidRPr="00C51DCF" w:rsidRDefault="0088270E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C51DCF"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51DCF"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51DC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15DBF452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  <w:r w:rsidR="00FF64EB">
      <w:rPr>
        <w:lang w:val="cy-GB"/>
      </w:rPr>
      <w:t>DD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616BD"/>
    <w:multiLevelType w:val="hybridMultilevel"/>
    <w:tmpl w:val="196CC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2712F"/>
    <w:multiLevelType w:val="hybridMultilevel"/>
    <w:tmpl w:val="EE4EC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83AFD"/>
    <w:multiLevelType w:val="hybridMultilevel"/>
    <w:tmpl w:val="7E24C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3E5B6F"/>
    <w:multiLevelType w:val="hybridMultilevel"/>
    <w:tmpl w:val="DDD6D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8C2AE5"/>
    <w:multiLevelType w:val="hybridMultilevel"/>
    <w:tmpl w:val="C0E0F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201192"/>
    <w:multiLevelType w:val="hybridMultilevel"/>
    <w:tmpl w:val="5CEAF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8E09B4"/>
    <w:multiLevelType w:val="hybridMultilevel"/>
    <w:tmpl w:val="E2068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91477C"/>
    <w:multiLevelType w:val="hybridMultilevel"/>
    <w:tmpl w:val="601EF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0D17F9"/>
    <w:multiLevelType w:val="hybridMultilevel"/>
    <w:tmpl w:val="DBDAF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4764DC"/>
    <w:multiLevelType w:val="hybridMultilevel"/>
    <w:tmpl w:val="3A342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E35BFE"/>
    <w:multiLevelType w:val="hybridMultilevel"/>
    <w:tmpl w:val="BBF64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3E6A55"/>
    <w:multiLevelType w:val="hybridMultilevel"/>
    <w:tmpl w:val="276CA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732EEE"/>
    <w:multiLevelType w:val="hybridMultilevel"/>
    <w:tmpl w:val="35DC8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883A11"/>
    <w:multiLevelType w:val="hybridMultilevel"/>
    <w:tmpl w:val="AC4C7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673E32"/>
    <w:multiLevelType w:val="hybridMultilevel"/>
    <w:tmpl w:val="9F3E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955694"/>
    <w:multiLevelType w:val="hybridMultilevel"/>
    <w:tmpl w:val="76621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0"/>
  </w:num>
  <w:num w:numId="3">
    <w:abstractNumId w:val="37"/>
  </w:num>
  <w:num w:numId="4">
    <w:abstractNumId w:val="18"/>
  </w:num>
  <w:num w:numId="5">
    <w:abstractNumId w:val="34"/>
  </w:num>
  <w:num w:numId="6">
    <w:abstractNumId w:val="41"/>
  </w:num>
  <w:num w:numId="7">
    <w:abstractNumId w:val="25"/>
  </w:num>
  <w:num w:numId="8">
    <w:abstractNumId w:val="21"/>
  </w:num>
  <w:num w:numId="9">
    <w:abstractNumId w:val="4"/>
  </w:num>
  <w:num w:numId="10">
    <w:abstractNumId w:val="42"/>
  </w:num>
  <w:num w:numId="11">
    <w:abstractNumId w:val="3"/>
  </w:num>
  <w:num w:numId="12">
    <w:abstractNumId w:val="29"/>
  </w:num>
  <w:num w:numId="13">
    <w:abstractNumId w:val="7"/>
  </w:num>
  <w:num w:numId="14">
    <w:abstractNumId w:val="15"/>
  </w:num>
  <w:num w:numId="15">
    <w:abstractNumId w:val="31"/>
  </w:num>
  <w:num w:numId="16">
    <w:abstractNumId w:val="27"/>
  </w:num>
  <w:num w:numId="17">
    <w:abstractNumId w:val="0"/>
  </w:num>
  <w:num w:numId="18">
    <w:abstractNumId w:val="9"/>
  </w:num>
  <w:num w:numId="19">
    <w:abstractNumId w:val="30"/>
  </w:num>
  <w:num w:numId="20">
    <w:abstractNumId w:val="8"/>
  </w:num>
  <w:num w:numId="21">
    <w:abstractNumId w:val="22"/>
  </w:num>
  <w:num w:numId="22">
    <w:abstractNumId w:val="28"/>
  </w:num>
  <w:num w:numId="23">
    <w:abstractNumId w:val="16"/>
  </w:num>
  <w:num w:numId="24">
    <w:abstractNumId w:val="26"/>
  </w:num>
  <w:num w:numId="25">
    <w:abstractNumId w:val="38"/>
  </w:num>
  <w:num w:numId="26">
    <w:abstractNumId w:val="11"/>
  </w:num>
  <w:num w:numId="27">
    <w:abstractNumId w:val="2"/>
  </w:num>
  <w:num w:numId="28">
    <w:abstractNumId w:val="39"/>
  </w:num>
  <w:num w:numId="29">
    <w:abstractNumId w:val="44"/>
  </w:num>
  <w:num w:numId="30">
    <w:abstractNumId w:val="14"/>
  </w:num>
  <w:num w:numId="31">
    <w:abstractNumId w:val="6"/>
  </w:num>
  <w:num w:numId="32">
    <w:abstractNumId w:val="1"/>
  </w:num>
  <w:num w:numId="33">
    <w:abstractNumId w:val="5"/>
  </w:num>
  <w:num w:numId="34">
    <w:abstractNumId w:val="43"/>
  </w:num>
  <w:num w:numId="35">
    <w:abstractNumId w:val="36"/>
  </w:num>
  <w:num w:numId="36">
    <w:abstractNumId w:val="13"/>
  </w:num>
  <w:num w:numId="37">
    <w:abstractNumId w:val="17"/>
  </w:num>
  <w:num w:numId="38">
    <w:abstractNumId w:val="23"/>
  </w:num>
  <w:num w:numId="39">
    <w:abstractNumId w:val="32"/>
  </w:num>
  <w:num w:numId="40">
    <w:abstractNumId w:val="12"/>
  </w:num>
  <w:num w:numId="41">
    <w:abstractNumId w:val="24"/>
  </w:num>
  <w:num w:numId="42">
    <w:abstractNumId w:val="10"/>
  </w:num>
  <w:num w:numId="43">
    <w:abstractNumId w:val="33"/>
  </w:num>
  <w:num w:numId="44">
    <w:abstractNumId w:val="40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84F61"/>
    <w:rsid w:val="00085DF8"/>
    <w:rsid w:val="00094387"/>
    <w:rsid w:val="00142268"/>
    <w:rsid w:val="00186203"/>
    <w:rsid w:val="001B1DFB"/>
    <w:rsid w:val="002A270E"/>
    <w:rsid w:val="002D51A2"/>
    <w:rsid w:val="00305839"/>
    <w:rsid w:val="00312064"/>
    <w:rsid w:val="00334845"/>
    <w:rsid w:val="00396861"/>
    <w:rsid w:val="003E6C15"/>
    <w:rsid w:val="00414D13"/>
    <w:rsid w:val="0043117D"/>
    <w:rsid w:val="004B1209"/>
    <w:rsid w:val="004B32E6"/>
    <w:rsid w:val="004B3A43"/>
    <w:rsid w:val="0051169C"/>
    <w:rsid w:val="00525303"/>
    <w:rsid w:val="0058220E"/>
    <w:rsid w:val="00585BD5"/>
    <w:rsid w:val="005E3389"/>
    <w:rsid w:val="00605468"/>
    <w:rsid w:val="00630129"/>
    <w:rsid w:val="006471EA"/>
    <w:rsid w:val="00670505"/>
    <w:rsid w:val="006D17CF"/>
    <w:rsid w:val="006D71B3"/>
    <w:rsid w:val="0088270E"/>
    <w:rsid w:val="00890C10"/>
    <w:rsid w:val="008A1974"/>
    <w:rsid w:val="00955E56"/>
    <w:rsid w:val="00A11CEB"/>
    <w:rsid w:val="00A34C86"/>
    <w:rsid w:val="00A460F1"/>
    <w:rsid w:val="00A91C5C"/>
    <w:rsid w:val="00AF44A3"/>
    <w:rsid w:val="00AF700E"/>
    <w:rsid w:val="00B06898"/>
    <w:rsid w:val="00B66FF5"/>
    <w:rsid w:val="00B9345B"/>
    <w:rsid w:val="00BB1E96"/>
    <w:rsid w:val="00BB3FAD"/>
    <w:rsid w:val="00BE2A86"/>
    <w:rsid w:val="00C00592"/>
    <w:rsid w:val="00C519A5"/>
    <w:rsid w:val="00C51DCF"/>
    <w:rsid w:val="00C57936"/>
    <w:rsid w:val="00CA7D70"/>
    <w:rsid w:val="00CC7E03"/>
    <w:rsid w:val="00DC4482"/>
    <w:rsid w:val="00E2567F"/>
    <w:rsid w:val="00E447FD"/>
    <w:rsid w:val="00E602C3"/>
    <w:rsid w:val="00EB57CC"/>
    <w:rsid w:val="00F04E46"/>
    <w:rsid w:val="00F24946"/>
    <w:rsid w:val="00F63640"/>
    <w:rsid w:val="00F745B1"/>
    <w:rsid w:val="00F76215"/>
    <w:rsid w:val="00F94314"/>
    <w:rsid w:val="00FA3FA3"/>
    <w:rsid w:val="00FC7F5C"/>
    <w:rsid w:val="00FD6E50"/>
    <w:rsid w:val="00FE5433"/>
    <w:rsid w:val="00FF64E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2E261E6-7AD3-4AEC-9495-155E33785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163F2FB1</Template>
  <TotalTime>0</TotalTime>
  <Pages>2</Pages>
  <Words>4</Words>
  <Characters>27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Rare Design Ltd.</Company>
  <LinksUpToDate>false</LinksUpToDate>
  <CharactersWithSpaces>30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Chapman</dc:creator>
  <cp:lastModifiedBy>Angharad John</cp:lastModifiedBy>
  <cp:revision>2</cp:revision>
  <dcterms:created xsi:type="dcterms:W3CDTF">2015-07-07T07:24:00Z</dcterms:created>
  <dcterms:modified xsi:type="dcterms:W3CDTF">2015-07-07T07:24:00Z</dcterms:modified>
</cp:coreProperties>
</file>