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73E3C6" w14:textId="77777777" w:rsidR="007F5688" w:rsidRPr="00620141" w:rsidRDefault="007F5688" w:rsidP="007F5688">
      <w:pPr>
        <w:rPr>
          <w:lang w:val="cy-GB"/>
        </w:rPr>
      </w:pPr>
      <w:r w:rsidRPr="00620141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8327891" wp14:editId="03481717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094367"/>
                <wp:effectExtent l="0" t="0" r="0" b="19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0943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AC5D2E" w14:textId="515A820B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rhai o ddisgwylia</w:t>
                            </w:r>
                            <w:r w:rsidR="00266EB5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dau'r </w:t>
                            </w:r>
                            <w:proofErr w:type="spellStart"/>
                            <w:r w:rsidR="00266EB5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FfLlRh</w:t>
                            </w:r>
                            <w:proofErr w:type="spellEnd"/>
                            <w:r w:rsidR="00266EB5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sy’n addas i’ch plentyn</w:t>
                            </w:r>
                            <w:bookmarkStart w:id="0" w:name="_GoBack"/>
                            <w:bookmarkEnd w:id="0"/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yn cynnwys:</w:t>
                            </w:r>
                          </w:p>
                          <w:p w14:paraId="237F7678" w14:textId="3FFB81B1" w:rsidR="007F5688" w:rsidRPr="00620141" w:rsidRDefault="00C3414D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Defnyddio </w:t>
                            </w:r>
                            <w:r w:rsidR="007F5688" w:rsidRPr="00620141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Sgiliau Rhif</w:t>
                            </w:r>
                          </w:p>
                          <w:p w14:paraId="6BF09B61" w14:textId="3CB07BCD" w:rsidR="007F5688" w:rsidRPr="00620141" w:rsidRDefault="00C3414D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Cyfrif hyd at 20 o wrthrychau'n </w:t>
                            </w:r>
                            <w:r w:rsidR="007F5688"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ddibynadwy.</w:t>
                            </w:r>
                          </w:p>
                          <w:p w14:paraId="0885C483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20 o leiaf.</w:t>
                            </w:r>
                          </w:p>
                          <w:p w14:paraId="0ED09B34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a rhoi rhifau yn eu trefn hyd at 20 o leiaf.</w:t>
                            </w:r>
                          </w:p>
                          <w:p w14:paraId="73DEC38C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ffeithiau rhif o fewn 10, h.y. dyblu a haneru (e.e. 4+4) a bondiau o 10 (e.e. 6 + 4).</w:t>
                            </w:r>
                          </w:p>
                          <w:p w14:paraId="4400D1C3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haneri mewn sefyllfaoedd ymarferol.</w:t>
                            </w:r>
                          </w:p>
                          <w:p w14:paraId="6E7C0213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Adio a thynnu rhifau sy'n cynnwys hyd at 10 gwrthrych.</w:t>
                            </w:r>
                          </w:p>
                          <w:p w14:paraId="266883BF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strategaethau 'cyfrif ymlaen' i adio 2 gasgliad, gan ddechrau gyda'r rhif mwyaf, e.e. 8 + 5.</w:t>
                            </w:r>
                          </w:p>
                          <w:p w14:paraId="1292FEFF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Cynnig amcangyfrif synhwyrol ar gyfer nifer o wrthrychau y </w:t>
                            </w:r>
                            <w:proofErr w:type="spellStart"/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gellir</w:t>
                            </w:r>
                            <w:proofErr w:type="spellEnd"/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eu gwirio drwy gyfrif.</w:t>
                            </w:r>
                          </w:p>
                          <w:p w14:paraId="2C4D307D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gwahanol gyfuniadau o arian i dalu am eitemau hyd at 20c.</w:t>
                            </w:r>
                          </w:p>
                          <w:p w14:paraId="2849F990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beth yw'r cyfanswm a rhoi newid o 10c.</w:t>
                            </w:r>
                          </w:p>
                          <w:p w14:paraId="38F7CE19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15AA652F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unedau ansafonol i fesur: hyd, uchder a phellter, pwysau/màs a chynhwysedd.</w:t>
                            </w:r>
                          </w:p>
                          <w:p w14:paraId="44F87638" w14:textId="7A306D22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unedau amser safonol i ddarllen faint </w:t>
                            </w:r>
                            <w:r w:rsidR="009A2D5C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‘</w:t>
                            </w: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o'r gloch</w:t>
                            </w:r>
                            <w:r w:rsidR="009A2D5C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’</w:t>
                            </w: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yw hi.</w:t>
                            </w:r>
                          </w:p>
                          <w:p w14:paraId="0ADC1A63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Defnyddio'r cysyniad o amser mewn perthynas </w:t>
                            </w:r>
                            <w:proofErr w:type="spellStart"/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â'u</w:t>
                            </w:r>
                            <w:proofErr w:type="spellEnd"/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gweithgareddau beunyddiol ac wythnosol a thymhorau'r flwyddyn.</w:t>
                            </w:r>
                          </w:p>
                          <w:p w14:paraId="38ED0BDA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78EC7366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Didoli a dosbarthu gwrthrychau drwy ddefnyddio mwy nag un maen prawf.</w:t>
                            </w:r>
                          </w:p>
                          <w:p w14:paraId="2213FBA7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sz w:val="19"/>
                                <w:szCs w:val="19"/>
                                <w:lang w:val="cy-GB"/>
                              </w:rPr>
                              <w:t>Casglu gwybodaeth drwy bleidleisio</w:t>
                            </w: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neu ddidoli a chyflwyno ar ffurf lluniau, gwrthrychau neu luniadau.</w:t>
                            </w:r>
                          </w:p>
                          <w:p w14:paraId="73AA0936" w14:textId="598A4A01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Gwneud rhestrau a thablau yn se</w:t>
                            </w:r>
                            <w:r w:rsidR="00C3414D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</w:t>
                            </w: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liedig ar y data a </w:t>
                            </w:r>
                            <w:proofErr w:type="spellStart"/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gasglwyd</w:t>
                            </w:r>
                            <w:proofErr w:type="spellEnd"/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5D304AC3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20B0F521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Adnabod camau i gwblhau'r dasg neu gyrraedd datrysiad.</w:t>
                            </w:r>
                          </w:p>
                          <w:p w14:paraId="3FB8C81B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2EE19AD6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ffeithiau rhif a strategaethau meddwl perthnasol.</w:t>
                            </w:r>
                          </w:p>
                          <w:p w14:paraId="1FFDD438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ieithwedd arferol ac ieithwedd fathemategol i siarad am eu syniadau a'u dewisiadau eu hunain.</w:t>
                            </w:r>
                            <w:bookmarkStart w:id="1" w:name="cysill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479.8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" filled="f" stroked="f">
                <v:textbox>
                  <w:txbxContent>
                    <w:p w14:paraId="44AC5D2E" w14:textId="515A820B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rhai o ddisgwylia</w:t>
                      </w:r>
                      <w:r w:rsidR="00266EB5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dau'r </w:t>
                      </w:r>
                      <w:proofErr w:type="spellStart"/>
                      <w:r w:rsidR="00266EB5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FfLlRh</w:t>
                      </w:r>
                      <w:proofErr w:type="spellEnd"/>
                      <w:r w:rsidR="00266EB5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sy’n addas i’ch plentyn</w:t>
                      </w:r>
                      <w:bookmarkStart w:id="2" w:name="_GoBack"/>
                      <w:bookmarkEnd w:id="2"/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yn cynnwys:</w:t>
                      </w:r>
                    </w:p>
                    <w:p w14:paraId="237F7678" w14:textId="3FFB81B1" w:rsidR="007F5688" w:rsidRPr="00620141" w:rsidRDefault="00C3414D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Defnyddio </w:t>
                      </w:r>
                      <w:r w:rsidR="007F5688" w:rsidRPr="00620141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Sgiliau Rhif</w:t>
                      </w:r>
                    </w:p>
                    <w:p w14:paraId="6BF09B61" w14:textId="3CB07BCD" w:rsidR="007F5688" w:rsidRPr="00620141" w:rsidRDefault="00C3414D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Cyfrif hyd at 20 o wrthrychau'n </w:t>
                      </w:r>
                      <w:r w:rsidR="007F5688"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ddibynadwy.</w:t>
                      </w:r>
                    </w:p>
                    <w:p w14:paraId="0885C483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20 o leiaf.</w:t>
                      </w:r>
                    </w:p>
                    <w:p w14:paraId="0ED09B34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Cymharu a rhoi rhifau yn eu trefn hyd at 20 o leiaf.</w:t>
                      </w:r>
                    </w:p>
                    <w:p w14:paraId="73DEC38C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ffeithiau rhif o fewn 10, h.y. dyblu a haneru (e.e. 4+4) a bondiau o 10 (e.e. 6 + 4).</w:t>
                      </w:r>
                    </w:p>
                    <w:p w14:paraId="4400D1C3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haneri mewn sefyllfaoedd ymarferol.</w:t>
                      </w:r>
                    </w:p>
                    <w:p w14:paraId="6E7C0213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Adio a thynnu rhifau sy'n cynnwys hyd at 10 gwrthrych.</w:t>
                      </w:r>
                    </w:p>
                    <w:p w14:paraId="266883BF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strategaethau 'cyfrif ymlaen' i adio 2 gasgliad, gan ddechrau gyda'r rhif mwyaf, e.e. 8 + 5.</w:t>
                      </w:r>
                    </w:p>
                    <w:p w14:paraId="1292FEFF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Cynnig amcangyfrif synhwyrol ar gyfer nifer o wrthrychau y </w:t>
                      </w:r>
                      <w:proofErr w:type="spellStart"/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gellir</w:t>
                      </w:r>
                      <w:proofErr w:type="spellEnd"/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eu gwirio drwy gyfrif.</w:t>
                      </w:r>
                    </w:p>
                    <w:p w14:paraId="2C4D307D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gwahanol gyfuniadau o arian i dalu am eitemau hyd at 20c.</w:t>
                      </w:r>
                    </w:p>
                    <w:p w14:paraId="2849F990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beth yw'r cyfanswm a rhoi newid o 10c.</w:t>
                      </w:r>
                    </w:p>
                    <w:p w14:paraId="38F7CE19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15AA652F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unedau ansafonol i fesur: hyd, uchder a phellter, pwysau/màs a chynhwysedd.</w:t>
                      </w:r>
                    </w:p>
                    <w:p w14:paraId="44F87638" w14:textId="7A306D22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unedau amser safonol i ddarllen faint </w:t>
                      </w:r>
                      <w:r w:rsidR="009A2D5C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‘</w:t>
                      </w: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o'r gloch</w:t>
                      </w:r>
                      <w:r w:rsidR="009A2D5C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’</w:t>
                      </w: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yw hi.</w:t>
                      </w:r>
                    </w:p>
                    <w:p w14:paraId="0ADC1A63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Defnyddio'r cysyniad o amser mewn perthynas </w:t>
                      </w:r>
                      <w:proofErr w:type="spellStart"/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â'u</w:t>
                      </w:r>
                      <w:proofErr w:type="spellEnd"/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gweithgareddau beunyddiol ac wythnosol a thymhorau'r flwyddyn.</w:t>
                      </w:r>
                    </w:p>
                    <w:p w14:paraId="38ED0BDA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78EC7366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Didoli a dosbarthu gwrthrychau drwy ddefnyddio mwy nag un maen prawf.</w:t>
                      </w:r>
                    </w:p>
                    <w:p w14:paraId="2213FBA7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sz w:val="19"/>
                          <w:szCs w:val="19"/>
                          <w:lang w:val="cy-GB"/>
                        </w:rPr>
                        <w:t>Casglu gwybodaeth drwy bleidleisio</w:t>
                      </w: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neu ddidoli a chyflwyno ar ffurf lluniau, gwrthrychau neu luniadau.</w:t>
                      </w:r>
                    </w:p>
                    <w:p w14:paraId="73AA0936" w14:textId="598A4A01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Gwneud rhestrau a thablau yn se</w:t>
                      </w:r>
                      <w:r w:rsidR="00C3414D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i</w:t>
                      </w: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liedig ar y data a </w:t>
                      </w:r>
                      <w:proofErr w:type="spellStart"/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gasglwyd</w:t>
                      </w:r>
                      <w:proofErr w:type="spellEnd"/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5D304AC3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20B0F521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Adnabod camau i gwblhau'r dasg neu gyrraedd datrysiad.</w:t>
                      </w:r>
                    </w:p>
                    <w:p w14:paraId="3FB8C81B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2EE19AD6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a defnyddio ffeithiau rhif a strategaethau meddwl perthnasol.</w:t>
                      </w:r>
                    </w:p>
                    <w:p w14:paraId="1FFDD438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ieithwedd arferol ac ieithwedd fathemategol i siarad am eu syniadau a'u dewisiadau eu hunain.</w:t>
                      </w:r>
                      <w:bookmarkStart w:id="3" w:name="cysill"/>
                      <w:bookmarkEnd w:id="3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7F619EB" w14:textId="77777777" w:rsidR="007F5688" w:rsidRPr="00620141" w:rsidRDefault="007F5688" w:rsidP="007F5688">
      <w:pPr>
        <w:rPr>
          <w:lang w:val="cy-GB"/>
        </w:rPr>
      </w:pPr>
      <w:r w:rsidRPr="00620141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7FAA7A9C" wp14:editId="4A2EA7C9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C31EF7" w14:textId="11DA0FDE" w:rsidR="007F5688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</w:t>
                            </w:r>
                            <w:r w:rsidR="00266EB5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oi cymorth i blant gyda’u Sgiliau</w:t>
                            </w:r>
                          </w:p>
                          <w:p w14:paraId="5ECDA259" w14:textId="759F81D3" w:rsidR="00266EB5" w:rsidRPr="00620141" w:rsidRDefault="00266EB5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7C31EF7" w14:textId="11DA0FDE" w:rsidR="007F5688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</w:t>
                      </w:r>
                      <w:r w:rsidR="00266EB5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oi cymorth i blant gyda’u Sgiliau</w:t>
                      </w:r>
                    </w:p>
                    <w:p w14:paraId="5ECDA259" w14:textId="759F81D3" w:rsidR="00266EB5" w:rsidRPr="00620141" w:rsidRDefault="00266EB5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Rhif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74D10EF" w14:textId="77777777" w:rsidR="007F5688" w:rsidRPr="00620141" w:rsidRDefault="007F5688" w:rsidP="007F5688">
      <w:pPr>
        <w:rPr>
          <w:lang w:val="cy-GB"/>
        </w:rPr>
      </w:pPr>
    </w:p>
    <w:p w14:paraId="328F5C05" w14:textId="77777777" w:rsidR="007F5688" w:rsidRPr="00620141" w:rsidRDefault="007F5688" w:rsidP="007F5688">
      <w:pPr>
        <w:rPr>
          <w:lang w:val="cy-GB"/>
        </w:rPr>
      </w:pPr>
    </w:p>
    <w:p w14:paraId="40C9F253" w14:textId="77777777" w:rsidR="007F5688" w:rsidRPr="00620141" w:rsidRDefault="007F5688" w:rsidP="007F5688">
      <w:pPr>
        <w:rPr>
          <w:lang w:val="cy-GB"/>
        </w:rPr>
      </w:pPr>
    </w:p>
    <w:p w14:paraId="1E623112" w14:textId="77777777" w:rsidR="007F5688" w:rsidRPr="00620141" w:rsidRDefault="007F5688" w:rsidP="007F5688">
      <w:pPr>
        <w:rPr>
          <w:lang w:val="cy-GB"/>
        </w:rPr>
      </w:pPr>
    </w:p>
    <w:p w14:paraId="38014DFD" w14:textId="77777777" w:rsidR="007F5688" w:rsidRPr="00620141" w:rsidRDefault="007F5688" w:rsidP="007F5688">
      <w:pPr>
        <w:rPr>
          <w:lang w:val="cy-GB"/>
        </w:rPr>
      </w:pPr>
    </w:p>
    <w:p w14:paraId="2519C392" w14:textId="77777777" w:rsidR="007F5688" w:rsidRPr="00620141" w:rsidRDefault="007F5688" w:rsidP="007F5688">
      <w:pPr>
        <w:rPr>
          <w:lang w:val="cy-GB"/>
        </w:rPr>
      </w:pPr>
    </w:p>
    <w:p w14:paraId="687077A7" w14:textId="77777777" w:rsidR="007F5688" w:rsidRPr="00620141" w:rsidRDefault="007F5688" w:rsidP="007F5688">
      <w:pPr>
        <w:rPr>
          <w:lang w:val="cy-GB"/>
        </w:rPr>
      </w:pPr>
    </w:p>
    <w:p w14:paraId="3DAB23AD" w14:textId="77777777" w:rsidR="007F5688" w:rsidRPr="00620141" w:rsidRDefault="007F5688" w:rsidP="007F5688">
      <w:pPr>
        <w:rPr>
          <w:lang w:val="cy-GB"/>
        </w:rPr>
      </w:pPr>
    </w:p>
    <w:p w14:paraId="69846DCD" w14:textId="77777777" w:rsidR="007F5688" w:rsidRPr="00620141" w:rsidRDefault="007F5688" w:rsidP="007F5688">
      <w:pPr>
        <w:rPr>
          <w:lang w:val="cy-GB"/>
        </w:rPr>
      </w:pPr>
    </w:p>
    <w:p w14:paraId="18753607" w14:textId="77777777" w:rsidR="007F5688" w:rsidRPr="00620141" w:rsidRDefault="007F5688" w:rsidP="007F5688">
      <w:pPr>
        <w:rPr>
          <w:lang w:val="cy-GB"/>
        </w:rPr>
      </w:pPr>
    </w:p>
    <w:p w14:paraId="63A67B3D" w14:textId="77777777" w:rsidR="007F5688" w:rsidRPr="00620141" w:rsidRDefault="007F5688" w:rsidP="007F5688">
      <w:pPr>
        <w:rPr>
          <w:lang w:val="cy-GB"/>
        </w:rPr>
      </w:pPr>
    </w:p>
    <w:p w14:paraId="04D2C50E" w14:textId="77777777" w:rsidR="007F5688" w:rsidRPr="00620141" w:rsidRDefault="007F5688" w:rsidP="007F5688">
      <w:pPr>
        <w:rPr>
          <w:lang w:val="cy-GB"/>
        </w:rPr>
      </w:pPr>
    </w:p>
    <w:p w14:paraId="24DE6129" w14:textId="77777777" w:rsidR="007F5688" w:rsidRPr="00620141" w:rsidRDefault="007F5688" w:rsidP="007F5688">
      <w:pPr>
        <w:rPr>
          <w:lang w:val="cy-GB"/>
        </w:rPr>
      </w:pPr>
    </w:p>
    <w:p w14:paraId="024228C8" w14:textId="77777777" w:rsidR="007F5688" w:rsidRPr="00620141" w:rsidRDefault="007F5688" w:rsidP="007F5688">
      <w:pPr>
        <w:rPr>
          <w:lang w:val="cy-GB"/>
        </w:rPr>
      </w:pPr>
    </w:p>
    <w:p w14:paraId="3F232DB0" w14:textId="77777777" w:rsidR="007F5688" w:rsidRPr="00620141" w:rsidRDefault="007F5688" w:rsidP="007F5688">
      <w:pPr>
        <w:rPr>
          <w:lang w:val="cy-GB"/>
        </w:rPr>
      </w:pPr>
    </w:p>
    <w:p w14:paraId="439C9926" w14:textId="77777777" w:rsidR="007F5688" w:rsidRPr="00620141" w:rsidRDefault="007F5688" w:rsidP="007F5688">
      <w:pPr>
        <w:rPr>
          <w:lang w:val="cy-GB"/>
        </w:rPr>
      </w:pPr>
    </w:p>
    <w:p w14:paraId="69AC19F9" w14:textId="77777777" w:rsidR="007F5688" w:rsidRPr="00620141" w:rsidRDefault="007F5688" w:rsidP="007F5688">
      <w:pPr>
        <w:rPr>
          <w:lang w:val="cy-GB"/>
        </w:rPr>
      </w:pPr>
    </w:p>
    <w:p w14:paraId="0A6D5720" w14:textId="77777777" w:rsidR="007F5688" w:rsidRPr="00620141" w:rsidRDefault="007F5688" w:rsidP="007F5688">
      <w:pPr>
        <w:rPr>
          <w:lang w:val="cy-GB"/>
        </w:rPr>
      </w:pPr>
      <w:r w:rsidRPr="00620141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7AE7B730" wp14:editId="266B9F3B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87D388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4CCACE2A" w14:textId="77777777" w:rsidR="007F5688" w:rsidRPr="00620141" w:rsidRDefault="007F5688" w:rsidP="007F5688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387D388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4CCACE2A" w14:textId="77777777" w:rsidR="007F5688" w:rsidRPr="00620141" w:rsidRDefault="007F5688" w:rsidP="007F5688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FB42F28" w14:textId="77777777" w:rsidR="007F5688" w:rsidRPr="00620141" w:rsidRDefault="007F5688" w:rsidP="007F5688">
      <w:pPr>
        <w:rPr>
          <w:lang w:val="cy-GB"/>
        </w:rPr>
      </w:pPr>
    </w:p>
    <w:p w14:paraId="5E81E4C6" w14:textId="77777777" w:rsidR="007F5688" w:rsidRPr="00620141" w:rsidRDefault="007F5688" w:rsidP="007F5688">
      <w:pPr>
        <w:spacing w:after="0" w:line="240" w:lineRule="auto"/>
        <w:rPr>
          <w:lang w:val="cy-GB"/>
        </w:rPr>
      </w:pPr>
      <w:r w:rsidRPr="00620141">
        <w:rPr>
          <w:lang w:val="cy-GB"/>
        </w:rPr>
        <w:br w:type="page"/>
      </w:r>
      <w:r w:rsidRPr="00620141"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09C85867" wp14:editId="19B3228C">
            <wp:simplePos x="0" y="0"/>
            <wp:positionH relativeFrom="column">
              <wp:posOffset>600635</wp:posOffset>
            </wp:positionH>
            <wp:positionV relativeFrom="paragraph">
              <wp:posOffset>1915871</wp:posOffset>
            </wp:positionV>
            <wp:extent cx="2400376" cy="636494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456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741" cy="637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141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1F7A682" wp14:editId="74BBA589">
            <wp:simplePos x="0" y="0"/>
            <wp:positionH relativeFrom="column">
              <wp:posOffset>5287645</wp:posOffset>
            </wp:positionH>
            <wp:positionV relativeFrom="paragraph">
              <wp:posOffset>4251325</wp:posOffset>
            </wp:positionV>
            <wp:extent cx="3701415" cy="462915"/>
            <wp:effectExtent l="0" t="0" r="0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to 1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415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141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DCA7094" wp14:editId="3A4DC8B0">
            <wp:simplePos x="0" y="0"/>
            <wp:positionH relativeFrom="column">
              <wp:posOffset>6330950</wp:posOffset>
            </wp:positionH>
            <wp:positionV relativeFrom="paragraph">
              <wp:posOffset>-162832</wp:posOffset>
            </wp:positionV>
            <wp:extent cx="1614170" cy="521970"/>
            <wp:effectExtent l="0" t="0" r="11430" b="1143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cretNumbers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17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141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5518E97E" wp14:editId="37C273A5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463030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463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53FF38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Rhifau cudd </w:t>
                            </w:r>
                          </w:p>
                          <w:p w14:paraId="0072D8A5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50EDE87D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51FCE63E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Ysgrifennwch y rhifau 0 i 20 ar ddalen o bapur.</w:t>
                            </w:r>
                          </w:p>
                          <w:p w14:paraId="6E19ADDD" w14:textId="40808B03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ddewis rhif ar y papur heb roi gwybod i chi</w:t>
                            </w:r>
                            <w:r w:rsidR="00610BE7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beth yw’r rhif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 Yna gofynnwch rai cwestiynau iddo/iddi i gael gwybod beth yw'r rhif cudd, e.e.</w:t>
                            </w:r>
                          </w:p>
                          <w:p w14:paraId="6A2FF337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567" w:hanging="207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Ydy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llai na 10?</w:t>
                            </w:r>
                          </w:p>
                          <w:p w14:paraId="4C926F74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567" w:hanging="207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Ydy e rhwng 10 a 20?</w:t>
                            </w:r>
                          </w:p>
                          <w:p w14:paraId="28CA9341" w14:textId="77777777" w:rsidR="007F5688" w:rsidRPr="00620141" w:rsidRDefault="007F5688" w:rsidP="007F568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567" w:hanging="207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Oes 5 yn y rhif?</w:t>
                            </w:r>
                          </w:p>
                          <w:p w14:paraId="7E7FDD7B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Ydy/Nac ydy neu Oes/Nac oes yw'r unig atebion y gall e/hi eu rhoi.</w:t>
                            </w:r>
                          </w:p>
                          <w:p w14:paraId="0A60B2B8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Ar ôl ichi ddyfalu'r rhif yn gywir, eich tro chi yw hi i ddewis rhif. Mae eich plentyn yn holi'r cwestiynau.</w:t>
                            </w:r>
                          </w:p>
                          <w:p w14:paraId="3AB4FA10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 gael gêm sy'n haws, defnyddiwch rifau hyd at 10. I gael gêm sy'n fwy anodd, defnyddiwch bum cwestiwn yn unig, neu defnyddiwch rifau mwy.</w:t>
                            </w:r>
                          </w:p>
                          <w:p w14:paraId="4BE9FAA6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Gêm dis</w:t>
                            </w:r>
                          </w:p>
                          <w:p w14:paraId="6A418D0A" w14:textId="1E61BA8C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Bydd angen dis 1-6, papur a phensil.</w:t>
                            </w:r>
                          </w:p>
                          <w:p w14:paraId="6FCCB78F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Pob un yn ei dro.</w:t>
                            </w:r>
                          </w:p>
                          <w:p w14:paraId="1BAADD9D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Dewiswch rif rhwng 1 a 10 a'i ysgrifennu.</w:t>
                            </w:r>
                          </w:p>
                          <w:p w14:paraId="0504A2D6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Taflwch y dis a dweud beth yw'r rhif sydd arno.</w:t>
                            </w:r>
                          </w:p>
                          <w:p w14:paraId="1DE79435" w14:textId="263E5923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Gweithiwch allan beth yw'r gwahaniaeth rhwng y rhif a ddewisoch chi a'r rhif ar y dis, e.e. os ysgrifennoch chi 2 ac mae'r dis yn dangos 5, 3 yw'r gwahaniaeth. </w:t>
                            </w:r>
                          </w:p>
                          <w:p w14:paraId="582D6C06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Gallech chi dynnu llinell rif hefyd i helpu eich plentyn i weld y gwahaniaeth rhwng y ddau rif. </w:t>
                            </w:r>
                          </w:p>
                          <w:p w14:paraId="619619EA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566D09E3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3021282D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030F109B" w14:textId="0A356066" w:rsidR="007F5688" w:rsidRPr="00620141" w:rsidRDefault="00610BE7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Trafod oed</w:t>
                            </w:r>
                          </w:p>
                          <w:p w14:paraId="73FCBE02" w14:textId="497CE99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Dechreuwch gydag oed eich plentyn. Gofynnwch </w:t>
                            </w:r>
                            <w:r w:rsidR="00610BE7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i’ch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plentyn: </w:t>
                            </w:r>
                          </w:p>
                          <w:p w14:paraId="4212394E" w14:textId="581A300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Beth fydd dy oed di pan fyddi di flwyddyn yn henach/hŷn? 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Beth oedd dy oed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di'r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llynedd? 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 xml:space="preserve">Beth fydd dy oed di 10 mlynedd o nawr? </w:t>
                            </w:r>
                          </w:p>
                          <w:p w14:paraId="502D495D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ac yn y blaen.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1" o:spid="_x0000_s1029" type="#_x0000_t202" style="position:absolute;margin-left:449.35pt;margin-top:68.05pt;width:365.65pt;height:508.9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DO1Q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" filled="f" stroked="f">
                <v:textbox>
                  <w:txbxContent>
                    <w:p w14:paraId="1B53FF38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Rhifau cudd </w:t>
                      </w:r>
                    </w:p>
                    <w:p w14:paraId="0072D8A5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50EDE87D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</w:p>
                    <w:p w14:paraId="51FCE63E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Ysgrifennwch y rhifau 0 i 20 ar ddalen o bapur.</w:t>
                      </w:r>
                    </w:p>
                    <w:p w14:paraId="6E19ADDD" w14:textId="40808B03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ddewis rhif ar y papur heb roi gwybod i chi</w:t>
                      </w:r>
                      <w:r w:rsidR="00610BE7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beth yw’r rhif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. Yna gofynnwch rai cwestiynau iddo/iddi i gael gwybod beth yw'r rhif cudd, e.e.</w:t>
                      </w:r>
                    </w:p>
                    <w:p w14:paraId="6A2FF337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567" w:hanging="207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Ydy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e'n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llai na 10?</w:t>
                      </w:r>
                    </w:p>
                    <w:p w14:paraId="4C926F74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567" w:hanging="207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Ydy e rhwng 10 a 20?</w:t>
                      </w:r>
                    </w:p>
                    <w:p w14:paraId="28CA9341" w14:textId="77777777" w:rsidR="007F5688" w:rsidRPr="00620141" w:rsidRDefault="007F5688" w:rsidP="007F5688">
                      <w:pPr>
                        <w:pStyle w:val="ListParagraph"/>
                        <w:widowControl w:val="0"/>
                        <w:numPr>
                          <w:ilvl w:val="0"/>
                          <w:numId w:val="13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567" w:hanging="207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Oes 5 yn y rhif?</w:t>
                      </w:r>
                    </w:p>
                    <w:p w14:paraId="7E7FDD7B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Ydy/Nac ydy neu Oes/Nac oes yw'r unig atebion y gall e/hi eu rhoi.</w:t>
                      </w:r>
                    </w:p>
                    <w:p w14:paraId="0A60B2B8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Ar ôl ichi ddyfalu'r rhif yn gywir, eich tro chi yw hi i ddewis rhif. Mae eich plentyn yn holi'r cwestiynau.</w:t>
                      </w:r>
                    </w:p>
                    <w:p w14:paraId="3AB4FA10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I gael gêm sy'n haws, defnyddiwch rifau hyd at 10. I gael gêm sy'n fwy anodd, defnyddiwch bum cwestiwn yn unig, neu defnyddiwch rifau mwy.</w:t>
                      </w:r>
                    </w:p>
                    <w:p w14:paraId="4BE9FAA6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  <w:t>Gêm dis</w:t>
                      </w:r>
                    </w:p>
                    <w:p w14:paraId="6A418D0A" w14:textId="1E61BA8C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Bydd angen dis 1-6, papur a phensil.</w:t>
                      </w:r>
                    </w:p>
                    <w:p w14:paraId="6FCCB78F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Pob un yn ei dro.</w:t>
                      </w:r>
                    </w:p>
                    <w:p w14:paraId="1BAADD9D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Dewiswch rif rhwng 1 a 10 a'i ysgrifennu.</w:t>
                      </w:r>
                    </w:p>
                    <w:p w14:paraId="0504A2D6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Taflwch y dis a dweud beth yw'r rhif sydd arno.</w:t>
                      </w:r>
                    </w:p>
                    <w:p w14:paraId="1DE79435" w14:textId="263E5923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Gweithiwch allan beth yw'r gwahaniaeth rhwng y rhif a ddewisoch chi a'r rhif ar y dis, e.e. os ysgrifennoch chi 2 ac mae'r dis yn dangos 5, 3 yw'r gwahaniaeth. </w:t>
                      </w:r>
                    </w:p>
                    <w:p w14:paraId="582D6C06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Gallech chi dynnu llinell rif hefyd i helpu eich plentyn i weld y gwahaniaeth rhwng y ddau rif. </w:t>
                      </w:r>
                    </w:p>
                    <w:p w14:paraId="619619EA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566D09E3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3021282D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030F109B" w14:textId="0A356066" w:rsidR="007F5688" w:rsidRPr="00620141" w:rsidRDefault="00610BE7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  <w:t>Trafod oed</w:t>
                      </w:r>
                    </w:p>
                    <w:p w14:paraId="73FCBE02" w14:textId="497CE99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Dechreuwch gydag oed eich plentyn. Gofynnwch </w:t>
                      </w:r>
                      <w:r w:rsidR="00610BE7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i’ch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plentyn: </w:t>
                      </w:r>
                    </w:p>
                    <w:p w14:paraId="4212394E" w14:textId="581A300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Beth fydd dy oed di pan fyddi di flwyddyn yn henach/hŷn? 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Beth oedd dy oed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di'r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llynedd? </w:t>
                      </w:r>
                      <w:bookmarkStart w:id="3" w:name="_GoBack"/>
                      <w:bookmarkEnd w:id="3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 xml:space="preserve">Beth fydd dy oed di 10 mlynedd o nawr? </w:t>
                      </w:r>
                    </w:p>
                    <w:p w14:paraId="502D495D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ac yn y blaen.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620141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9DB57DC" wp14:editId="2EC66160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3755" cy="677545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77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64616E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Mathemateg cwpwrdd </w:t>
                            </w:r>
                          </w:p>
                          <w:p w14:paraId="49FAA156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Dewiswch ddau dun neu becyn o'r cwpwrdd bwyd. </w:t>
                            </w:r>
                          </w:p>
                          <w:p w14:paraId="2F0C3B22" w14:textId="0F0E8D12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dd</w:t>
                            </w:r>
                            <w:r w:rsidR="009A2D5C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al un ym mhob llaw a dweud wrthy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ch chi pa un yw'r trymaf a pha un yw'r ysgafnaf. (Gwiriwch drwy ddarllen y pwysau ar bob tun neu becyn.) </w:t>
                            </w:r>
                          </w:p>
                          <w:p w14:paraId="0345477F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Os yw e/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hi'n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gywir, caiff gadw'r un ysgafnaf. Yna dewiswch eitem arall o'r cwpwrdd, gan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geisio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dod o hyd i un sy'n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ysgafnach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eto. </w:t>
                            </w:r>
                          </w:p>
                          <w:p w14:paraId="13D472D6" w14:textId="782B0EFD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Daliwch ati </w:t>
                            </w:r>
                            <w:r w:rsidR="009A2D5C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hyd nes y bydd eich p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lentyn </w:t>
                            </w:r>
                            <w:r w:rsidR="009A2D5C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yn 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dod o hyd i'r eitem ysgafnaf yn y cwpwrdd. Gall fod yn addas i'w fwyta fel gwobr! </w:t>
                            </w:r>
                          </w:p>
                          <w:p w14:paraId="584628DA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Gemau trac</w:t>
                            </w:r>
                          </w:p>
                          <w:p w14:paraId="169A0B04" w14:textId="01CFD015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Gwnewch drac rh</w:t>
                            </w:r>
                            <w:r w:rsidR="001C0A8C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if i 20, neu un hirach. Gwnewch 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 trac yn berthnasol i ddiddordebau eich plentyn - o dan y môr, y gofod, </w:t>
                            </w:r>
                            <w:r w:rsidR="001C0A8C"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angenfilod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... Yna chwaraewch gemau arno. </w:t>
                            </w:r>
                          </w:p>
                          <w:p w14:paraId="2EA5476F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15B242E5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</w:p>
                          <w:p w14:paraId="6DE193DC" w14:textId="7B08FEBB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Taflwch ddis. Symudwch y nifer hwnnw o leoedd. OND cyn ichi symud, rhaid ichi weithio allan pa rif y byddwch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glanio arno. Os ydych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anghywir, </w:t>
                            </w:r>
                            <w:r w:rsidR="001C0A8C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chewch 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chi ddim symud! Yr enillydd yw'r cyntaf i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lanio'n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union ar 20. Nawr chwaraewch gan fynd am yn ôl i 1. </w:t>
                            </w:r>
                          </w:p>
                          <w:p w14:paraId="01F259F5" w14:textId="3C1E0351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Taflwch ddis. Dewch o hyd i rif ar y trac sy'n mynd gyda'r rhif </w:t>
                            </w:r>
                            <w:r w:rsidR="00610BE7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ar y dis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i wneud </w:t>
                            </w:r>
                            <w:r w:rsidR="00610BE7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cyfanswm o 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naill ai 10 neu 20. Rhowch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fotwm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arno, e.e. rydych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taflu '4' ac yn rhoi </w:t>
                            </w:r>
                            <w:r w:rsidR="00610BE7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botwm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naill ai ar 6 neu 16. Os yw botwm rhywun arall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yno'n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barod, cewch roi eich un chi yn ei le! Yr enillydd yw'r person cyntaf sydd â botwm ar </w:t>
                            </w:r>
                            <w:r w:rsidR="00610BE7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8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gwahanol. </w:t>
                            </w:r>
                          </w:p>
                          <w:p w14:paraId="4971C938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Casglu</w:t>
                            </w:r>
                          </w:p>
                          <w:p w14:paraId="2D41528C" w14:textId="40E50D5C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Ar gyfer y gêm hon bydd angen dis a chasgliad o bethau bach fel briciau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Lego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, siapiau gludiog neu ffa wedi'u sychu. Hefyd bydd angen pensil a phapur. </w:t>
                            </w:r>
                          </w:p>
                          <w:p w14:paraId="3E08903D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Pob un yn ei dro.</w:t>
                            </w:r>
                          </w:p>
                          <w:p w14:paraId="699243A8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ddis. Cymerwch y nifer hwnnw o ffa. Ysgrifennwch y rhif. </w:t>
                            </w:r>
                          </w:p>
                          <w:p w14:paraId="2B3A7985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Daliwch ati i rolio'r dis a chymryd y nifer hwnnw o ffa. OND, cyn ichi eu cymryd, rhaid ichi ysgrifennu eich cyfanswm newydd. </w:t>
                            </w:r>
                          </w:p>
                          <w:p w14:paraId="7D54B5F5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Er enghraifft, mae gan Sara saith ffeuen. Mae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hi'n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taflu 4. Mae'n rhaid iddi weithio allan sawl un fydd ganddi nawr. Mae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hi'n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dechrau cyfrif o saith: </w:t>
                            </w:r>
                            <w:r w:rsidRPr="00620141">
                              <w:rPr>
                                <w:rFonts w:cs="Calibri"/>
                                <w:i/>
                                <w:iCs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wyth, naw, deg, un deg un</w:t>
                            </w: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. Mae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hi'n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ysgrifennu 11. </w:t>
                            </w:r>
                          </w:p>
                          <w:p w14:paraId="35D5859F" w14:textId="77777777" w:rsidR="007F5688" w:rsidRPr="00620141" w:rsidRDefault="007F5688" w:rsidP="007F56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Dim ond os ydych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gywir y cewch chi gymryd eich ffa. Y person cyntaf i </w:t>
                            </w:r>
                            <w:proofErr w:type="spellStart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gasglu</w:t>
                            </w:r>
                            <w:proofErr w:type="spellEnd"/>
                            <w:r w:rsidRPr="00620141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20 ffeuen sy'n ennill!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28.35pt;margin-top:68.05pt;width:365.65pt;height:533.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" filled="f" stroked="f">
                <v:textbox>
                  <w:txbxContent>
                    <w:p w14:paraId="7464616E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Mathemateg cwpwrdd </w:t>
                      </w:r>
                    </w:p>
                    <w:p w14:paraId="49FAA156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Dewiswch ddau dun neu becyn o'r cwpwrdd bwyd. </w:t>
                      </w:r>
                    </w:p>
                    <w:p w14:paraId="2F0C3B22" w14:textId="0F0E8D12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dd</w:t>
                      </w:r>
                      <w:r w:rsidR="009A2D5C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al un ym mhob llaw a dweud wrthy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ch chi pa un yw'r trymaf a pha un yw'r ysgafnaf. (Gwiriwch drwy ddarllen y pwysau ar bob tun neu becyn.) </w:t>
                      </w:r>
                    </w:p>
                    <w:p w14:paraId="0345477F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Os yw e/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hi'n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gywir, caiff gadw'r un ysgafnaf. Yna dewiswch eitem arall o'r cwpwrdd, gan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geisio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dod o hyd i un sy'n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ysgafnach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eto. </w:t>
                      </w:r>
                    </w:p>
                    <w:p w14:paraId="13D472D6" w14:textId="782B0EFD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Daliwch ati </w:t>
                      </w:r>
                      <w:r w:rsidR="009A2D5C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hyd nes y bydd eich p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lentyn </w:t>
                      </w:r>
                      <w:r w:rsidR="009A2D5C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yn 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dod o hyd i'r eitem ysgafnaf yn y cwpwrdd. Gall fod yn addas i'w fwyta fel gwobr! </w:t>
                      </w:r>
                      <w:bookmarkStart w:id="3" w:name="_GoBack"/>
                      <w:bookmarkEnd w:id="3"/>
                    </w:p>
                    <w:p w14:paraId="584628DA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  <w:t>Gemau trac</w:t>
                      </w:r>
                    </w:p>
                    <w:p w14:paraId="169A0B04" w14:textId="01CFD015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Gwnewch drac rh</w:t>
                      </w:r>
                      <w:r w:rsidR="001C0A8C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if i 20, neu un hirach. Gwnewch 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 trac yn berthnasol i ddiddordebau eich plentyn - o dan y môr, y gofod, </w:t>
                      </w:r>
                      <w:r w:rsidR="001C0A8C"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angenfilod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... Yna chwaraewch gemau arno. </w:t>
                      </w:r>
                    </w:p>
                    <w:p w14:paraId="2EA5476F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sz w:val="19"/>
                          <w:szCs w:val="19"/>
                          <w:lang w:val="cy-GB"/>
                        </w:rPr>
                      </w:pPr>
                    </w:p>
                    <w:p w14:paraId="15B242E5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</w:p>
                    <w:p w14:paraId="6DE193DC" w14:textId="7B08FEBB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Taflwch ddis. Symudwch y nifer hwnnw o leoedd. OND cyn ichi symud, rhaid ichi weithio allan pa rif y byddwch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glanio arno. Os ydych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anghywir, </w:t>
                      </w:r>
                      <w:r w:rsidR="001C0A8C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chewch 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chi ddim symud! Yr enillydd yw'r cyntaf i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lanio'n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union ar 20. Nawr chwaraewch gan fynd am yn ôl i 1. </w:t>
                      </w:r>
                    </w:p>
                    <w:p w14:paraId="01F259F5" w14:textId="3C1E0351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Taflwch ddis. Dewch o hyd i rif ar y trac sy'n mynd gyda'r rhif </w:t>
                      </w:r>
                      <w:r w:rsidR="00610BE7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ar y dis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i wneud </w:t>
                      </w:r>
                      <w:r w:rsidR="00610BE7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cyfanswm o 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naill ai 10 neu 20. Rhowch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fotwm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arno, e.e. rydych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taflu '4' ac yn rhoi </w:t>
                      </w:r>
                      <w:r w:rsidR="00610BE7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botwm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naill ai ar 6 neu 16. Os yw botwm rhywun arall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yno'n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barod, cewch roi eich un chi yn ei le! Yr enillydd yw'r person cyntaf sydd â botwm ar </w:t>
                      </w:r>
                      <w:r w:rsidR="00610BE7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8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gwahanol. </w:t>
                      </w:r>
                    </w:p>
                    <w:p w14:paraId="4971C938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b/>
                          <w:bCs/>
                          <w:color w:val="5B5AA5"/>
                          <w:sz w:val="19"/>
                          <w:szCs w:val="19"/>
                          <w:lang w:val="cy-GB"/>
                        </w:rPr>
                        <w:t>Casglu</w:t>
                      </w:r>
                    </w:p>
                    <w:p w14:paraId="2D41528C" w14:textId="40E50D5C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Ar gyfer y gêm hon bydd angen dis a chasgliad o bethau bach fel briciau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Lego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, siapiau gludiog neu ffa wedi'u sychu. Hefyd bydd angen pensil a phapur. </w:t>
                      </w:r>
                    </w:p>
                    <w:p w14:paraId="3E08903D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Pob un yn ei dro.</w:t>
                      </w:r>
                    </w:p>
                    <w:p w14:paraId="699243A8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ddis. Cymerwch y nifer hwnnw o ffa. Ysgrifennwch y rhif. </w:t>
                      </w:r>
                    </w:p>
                    <w:p w14:paraId="2B3A7985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Daliwch ati i rolio'r dis a chymryd y nifer hwnnw o ffa. OND, cyn ichi eu cymryd, rhaid ichi ysgrifennu eich cyfanswm newydd. </w:t>
                      </w:r>
                    </w:p>
                    <w:p w14:paraId="7D54B5F5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Er enghraifft, mae gan Sara saith ffeuen. Mae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hi'n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taflu 4. Mae'n rhaid iddi weithio allan sawl un fydd ganddi nawr. Mae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hi'n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dechrau cyfrif o saith: </w:t>
                      </w:r>
                      <w:r w:rsidRPr="00620141">
                        <w:rPr>
                          <w:rFonts w:cs="Calibri"/>
                          <w:i/>
                          <w:iCs/>
                          <w:color w:val="000000"/>
                          <w:sz w:val="19"/>
                          <w:szCs w:val="19"/>
                          <w:lang w:val="cy-GB"/>
                        </w:rPr>
                        <w:t>wyth, naw, deg, un deg un</w:t>
                      </w: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. Mae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hi'n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ysgrifennu 11. </w:t>
                      </w:r>
                    </w:p>
                    <w:p w14:paraId="35D5859F" w14:textId="77777777" w:rsidR="007F5688" w:rsidRPr="00620141" w:rsidRDefault="007F5688" w:rsidP="007F56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Dim ond os ydych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gywir y cewch chi gymryd eich ffa. Y person cyntaf i </w:t>
                      </w:r>
                      <w:proofErr w:type="spellStart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>gasglu</w:t>
                      </w:r>
                      <w:proofErr w:type="spellEnd"/>
                      <w:r w:rsidRPr="00620141">
                        <w:rPr>
                          <w:rFonts w:cs="Calibri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20 ffeuen sy'n ennill!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7F5688" w:rsidRPr="00620141" w:rsidSect="008A1974">
      <w:headerReference w:type="even" r:id="rId12"/>
      <w:headerReference w:type="default" r:id="rId13"/>
      <w:footerReference w:type="even" r:id="rId14"/>
      <w:footerReference w:type="default" r:id="rId15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4ECA45" w14:textId="77777777" w:rsidR="003B33C0" w:rsidRPr="00620141" w:rsidRDefault="003B33C0" w:rsidP="00312064">
      <w:pPr>
        <w:spacing w:after="0" w:line="240" w:lineRule="auto"/>
        <w:rPr>
          <w:lang w:val="cy-GB"/>
        </w:rPr>
      </w:pPr>
      <w:r w:rsidRPr="00620141">
        <w:rPr>
          <w:lang w:val="cy-GB"/>
        </w:rPr>
        <w:separator/>
      </w:r>
    </w:p>
  </w:endnote>
  <w:endnote w:type="continuationSeparator" w:id="0">
    <w:p w14:paraId="580DD0B1" w14:textId="77777777" w:rsidR="003B33C0" w:rsidRPr="00620141" w:rsidRDefault="003B33C0" w:rsidP="00312064">
      <w:pPr>
        <w:spacing w:after="0" w:line="240" w:lineRule="auto"/>
        <w:rPr>
          <w:lang w:val="cy-GB"/>
        </w:rPr>
      </w:pPr>
      <w:r w:rsidRPr="00620141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AF44A3" w:rsidRPr="00620141" w:rsidRDefault="00AF44A3">
    <w:pPr>
      <w:pStyle w:val="Footer"/>
      <w:rPr>
        <w:lang w:val="cy-GB"/>
      </w:rPr>
    </w:pPr>
    <w:r w:rsidRPr="0062014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AF44A3" w:rsidRPr="00620141" w:rsidRDefault="00AF44A3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620141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AF44A3" w:rsidRPr="00620141" w:rsidRDefault="00AF44A3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620141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62014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AF44A3" w:rsidRPr="00620141" w:rsidRDefault="00AF44A3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620141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AF44A3" w:rsidRPr="00620141" w:rsidRDefault="00AF44A3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620141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="00A34C86" w:rsidRPr="0062014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8F002FA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62014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554F3BB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620141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AF44A3" w:rsidRPr="00620141" w:rsidRDefault="00AF44A3">
    <w:pPr>
      <w:pStyle w:val="Footer"/>
      <w:rPr>
        <w:lang w:val="cy-GB"/>
      </w:rPr>
    </w:pPr>
    <w:r w:rsidRPr="00620141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AF44A3" w:rsidRPr="00AF44A3" w:rsidRDefault="00AF44A3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AF44A3" w:rsidRPr="00AF44A3" w:rsidRDefault="00AF44A3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AF44A3" w:rsidRPr="00AF44A3" w:rsidRDefault="00AF44A3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AF44A3" w:rsidRPr="00AF44A3" w:rsidRDefault="00AF44A3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DA4F7F" w14:textId="77777777" w:rsidR="003B33C0" w:rsidRPr="00620141" w:rsidRDefault="003B33C0" w:rsidP="00312064">
      <w:pPr>
        <w:spacing w:after="0" w:line="240" w:lineRule="auto"/>
        <w:rPr>
          <w:lang w:val="cy-GB"/>
        </w:rPr>
      </w:pPr>
      <w:r w:rsidRPr="00620141">
        <w:rPr>
          <w:lang w:val="cy-GB"/>
        </w:rPr>
        <w:separator/>
      </w:r>
    </w:p>
  </w:footnote>
  <w:footnote w:type="continuationSeparator" w:id="0">
    <w:p w14:paraId="19CBFBD4" w14:textId="77777777" w:rsidR="003B33C0" w:rsidRPr="00620141" w:rsidRDefault="003B33C0" w:rsidP="00312064">
      <w:pPr>
        <w:spacing w:after="0" w:line="240" w:lineRule="auto"/>
        <w:rPr>
          <w:lang w:val="cy-GB"/>
        </w:rPr>
      </w:pPr>
      <w:r w:rsidRPr="00620141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AF44A3" w:rsidRPr="00620141" w:rsidRDefault="00AF44A3" w:rsidP="008A1974">
    <w:pPr>
      <w:pStyle w:val="Header"/>
      <w:rPr>
        <w:lang w:val="cy-GB"/>
      </w:rPr>
    </w:pPr>
    <w:r w:rsidRPr="00620141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5E442A28" w:rsidR="00AF44A3" w:rsidRPr="00620141" w:rsidRDefault="00AF44A3">
    <w:pPr>
      <w:pStyle w:val="Header"/>
      <w:rPr>
        <w:lang w:val="cy-GB"/>
      </w:rPr>
    </w:pPr>
    <w:r w:rsidRPr="0062014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D0C410D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62014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3AA6254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620141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175356BB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20141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73330186">
          <wp:simplePos x="0" y="0"/>
          <wp:positionH relativeFrom="column">
            <wp:posOffset>4871923</wp:posOffset>
          </wp:positionH>
          <wp:positionV relativeFrom="paragraph">
            <wp:posOffset>208490</wp:posOffset>
          </wp:positionV>
          <wp:extent cx="4893107" cy="6915435"/>
          <wp:effectExtent l="0" t="0" r="952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93247" cy="6915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2014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AF44A3" w:rsidRPr="00620141" w:rsidRDefault="00AF44A3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620141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620141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620141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Support </w:t>
                          </w:r>
                          <w:proofErr w:type="spellStart"/>
                          <w:r w:rsidRPr="00620141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AF44A3" w:rsidRPr="00620141" w:rsidRDefault="00AF44A3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620141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620141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620141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620141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620141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620141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620141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AF44A3" w:rsidRPr="00620141" w:rsidRDefault="00AF44A3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AF44A3" w:rsidRPr="00620141" w:rsidRDefault="00AF44A3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620141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620141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620141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AF44A3" w:rsidRPr="00620141" w:rsidRDefault="00AF44A3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620141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620141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620141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AF44A3" w:rsidRPr="00620141" w:rsidRDefault="00AF44A3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620141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20141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20141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2560E7D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E45ED2">
      <w:rPr>
        <w:lang w:val="cy-GB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3"/>
  </w:num>
  <w:num w:numId="5">
    <w:abstractNumId w:val="8"/>
  </w:num>
  <w:num w:numId="6">
    <w:abstractNumId w:val="11"/>
  </w:num>
  <w:num w:numId="7">
    <w:abstractNumId w:val="6"/>
  </w:num>
  <w:num w:numId="8">
    <w:abstractNumId w:val="5"/>
  </w:num>
  <w:num w:numId="9">
    <w:abstractNumId w:val="1"/>
  </w:num>
  <w:num w:numId="10">
    <w:abstractNumId w:val="12"/>
  </w:num>
  <w:num w:numId="11">
    <w:abstractNumId w:val="0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94387"/>
    <w:rsid w:val="00142268"/>
    <w:rsid w:val="00186203"/>
    <w:rsid w:val="001C0A8C"/>
    <w:rsid w:val="00266EB5"/>
    <w:rsid w:val="00273E5A"/>
    <w:rsid w:val="00282292"/>
    <w:rsid w:val="002A270E"/>
    <w:rsid w:val="002D51A2"/>
    <w:rsid w:val="00305839"/>
    <w:rsid w:val="00312064"/>
    <w:rsid w:val="003B33C0"/>
    <w:rsid w:val="00414D13"/>
    <w:rsid w:val="0043117D"/>
    <w:rsid w:val="004A78A4"/>
    <w:rsid w:val="004B32E6"/>
    <w:rsid w:val="004B3A43"/>
    <w:rsid w:val="0051169C"/>
    <w:rsid w:val="00610BE7"/>
    <w:rsid w:val="00620141"/>
    <w:rsid w:val="006471EA"/>
    <w:rsid w:val="006B2835"/>
    <w:rsid w:val="006D17CF"/>
    <w:rsid w:val="006D71B3"/>
    <w:rsid w:val="007F5688"/>
    <w:rsid w:val="008A1974"/>
    <w:rsid w:val="009A2D5C"/>
    <w:rsid w:val="00A11CEB"/>
    <w:rsid w:val="00A34C86"/>
    <w:rsid w:val="00A460F1"/>
    <w:rsid w:val="00AF44A3"/>
    <w:rsid w:val="00BB3FAD"/>
    <w:rsid w:val="00BE2A86"/>
    <w:rsid w:val="00C00592"/>
    <w:rsid w:val="00C3414D"/>
    <w:rsid w:val="00C57936"/>
    <w:rsid w:val="00DC4482"/>
    <w:rsid w:val="00E2567F"/>
    <w:rsid w:val="00E45ED2"/>
    <w:rsid w:val="00E602C3"/>
    <w:rsid w:val="00E62290"/>
    <w:rsid w:val="00EB57CC"/>
    <w:rsid w:val="00F63640"/>
    <w:rsid w:val="00F76215"/>
    <w:rsid w:val="00FA3FA3"/>
    <w:rsid w:val="00FC7F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9B39954-8159-4620-831B-28FFB906C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73EA52B5</Template>
  <TotalTime>2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30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3</cp:revision>
  <cp:lastPrinted>2015-07-07T07:16:00Z</cp:lastPrinted>
  <dcterms:created xsi:type="dcterms:W3CDTF">2015-07-07T07:16:00Z</dcterms:created>
  <dcterms:modified xsi:type="dcterms:W3CDTF">2015-07-07T07:17:00Z</dcterms:modified>
</cp:coreProperties>
</file>